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E6F40" w14:textId="77777777" w:rsidR="00C06186" w:rsidRDefault="00C06186" w:rsidP="00C06186">
      <w:pPr>
        <w:pStyle w:val="Intestazione"/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t>ALLEGATO D (</w:t>
      </w:r>
      <w:r w:rsidRPr="00DE1FBC">
        <w:rPr>
          <w:rFonts w:ascii="Calibri" w:hAnsi="Calibri" w:cs="Calibri"/>
          <w:b/>
          <w:szCs w:val="18"/>
          <w:u w:val="single"/>
        </w:rPr>
        <w:t>da compilare a cura dell’Assistente sociale territorialmente competente a seguito dell’eventuale inserimento in graduatoria dell’utente</w:t>
      </w:r>
      <w:r>
        <w:rPr>
          <w:rFonts w:ascii="Calibri" w:hAnsi="Calibri" w:cs="Calibri"/>
          <w:b/>
          <w:sz w:val="28"/>
          <w:szCs w:val="24"/>
        </w:rPr>
        <w:t>)</w:t>
      </w:r>
    </w:p>
    <w:p w14:paraId="023EE80F" w14:textId="77777777" w:rsidR="00C06186" w:rsidRDefault="00C06186" w:rsidP="00C06186">
      <w:pPr>
        <w:pStyle w:val="Intestazione"/>
        <w:jc w:val="center"/>
        <w:rPr>
          <w:rFonts w:ascii="Calibri" w:hAnsi="Calibri" w:cs="Calibri"/>
          <w:b/>
          <w:sz w:val="28"/>
          <w:szCs w:val="24"/>
        </w:rPr>
      </w:pPr>
    </w:p>
    <w:p w14:paraId="42593A07" w14:textId="77777777" w:rsidR="00C06186" w:rsidRPr="00DE1FBC" w:rsidRDefault="00C06186" w:rsidP="00C06186">
      <w:pPr>
        <w:pStyle w:val="Intestazione"/>
        <w:jc w:val="center"/>
        <w:rPr>
          <w:rFonts w:ascii="Calibri" w:hAnsi="Calibri" w:cs="Calibri"/>
          <w:b/>
          <w:sz w:val="24"/>
          <w:szCs w:val="22"/>
        </w:rPr>
      </w:pPr>
      <w:r w:rsidRPr="00DE1FBC">
        <w:rPr>
          <w:rFonts w:ascii="Calibri" w:hAnsi="Calibri" w:cs="Calibri"/>
          <w:b/>
          <w:sz w:val="24"/>
          <w:szCs w:val="22"/>
        </w:rPr>
        <w:t>PIANO DI ASSISTENZA INDIVIDUALIZZATO E BUDGET DI SALUTE</w:t>
      </w:r>
    </w:p>
    <w:p w14:paraId="7413E952" w14:textId="77777777" w:rsidR="00C06186" w:rsidRPr="00E733C2" w:rsidRDefault="00C06186" w:rsidP="00C06186">
      <w:pPr>
        <w:pStyle w:val="Intestazione"/>
        <w:jc w:val="center"/>
        <w:rPr>
          <w:rFonts w:ascii="Calibri" w:hAnsi="Calibri" w:cs="Calibri"/>
          <w:i/>
          <w:szCs w:val="24"/>
        </w:rPr>
      </w:pPr>
      <w:r w:rsidRPr="00E733C2">
        <w:rPr>
          <w:rFonts w:ascii="Calibri" w:hAnsi="Calibri" w:cs="Calibri"/>
          <w:i/>
          <w:szCs w:val="24"/>
        </w:rPr>
        <w:t>Art. 9 della L.R. 11 del 2016</w:t>
      </w:r>
    </w:p>
    <w:p w14:paraId="3AEAEA46" w14:textId="77777777" w:rsidR="00C06186" w:rsidRDefault="00C06186" w:rsidP="00C06186">
      <w:pPr>
        <w:pStyle w:val="NormaleWeb1"/>
        <w:spacing w:before="0" w:beforeAutospacing="0" w:after="0" w:afterAutospacing="0"/>
        <w:jc w:val="center"/>
        <w:rPr>
          <w:rFonts w:ascii="Calibri" w:hAnsi="Calibri" w:cs="Calibri"/>
          <w:i/>
        </w:rPr>
      </w:pPr>
    </w:p>
    <w:p w14:paraId="730E0764" w14:textId="77777777" w:rsidR="00C06186" w:rsidRDefault="00C06186" w:rsidP="00E733C2">
      <w:pPr>
        <w:pStyle w:val="NormaleWeb1"/>
        <w:spacing w:before="0" w:beforeAutospacing="0" w:after="0" w:afterAutospacing="0"/>
        <w:jc w:val="center"/>
        <w:rPr>
          <w:rFonts w:ascii="Calibri" w:hAnsi="Calibri" w:cs="Calibri"/>
          <w:i/>
        </w:rPr>
      </w:pPr>
    </w:p>
    <w:p w14:paraId="4AFD7814" w14:textId="4908D632" w:rsidR="00E733C2" w:rsidRDefault="00E733C2" w:rsidP="00E733C2">
      <w:pPr>
        <w:pStyle w:val="NormaleWeb1"/>
        <w:spacing w:before="0" w:beforeAutospacing="0" w:after="0" w:afterAutospacing="0"/>
        <w:jc w:val="center"/>
        <w:rPr>
          <w:rFonts w:ascii="Calibri" w:hAnsi="Calibri" w:cs="Calibri"/>
          <w:i/>
        </w:rPr>
      </w:pPr>
      <w:r w:rsidRPr="00DF2109">
        <w:rPr>
          <w:rFonts w:ascii="Calibri" w:hAnsi="Calibri" w:cs="Calibri"/>
          <w:i/>
        </w:rPr>
        <w:t>Il Progetto individuale è costruito sulla base degli esiti della valutazione multidimensionale</w:t>
      </w:r>
      <w:r>
        <w:rPr>
          <w:rFonts w:ascii="Calibri" w:hAnsi="Calibri" w:cs="Calibri"/>
          <w:i/>
        </w:rPr>
        <w:t xml:space="preserve"> </w:t>
      </w:r>
      <w:r w:rsidRPr="00DF2109">
        <w:rPr>
          <w:rFonts w:ascii="Calibri" w:hAnsi="Calibri" w:cs="Calibri"/>
          <w:i/>
        </w:rPr>
        <w:t>della persona con disabilità grave realizzata in raccordo tra l</w:t>
      </w:r>
      <w:r>
        <w:rPr>
          <w:rFonts w:ascii="Calibri" w:hAnsi="Calibri" w:cs="Calibri"/>
          <w:i/>
        </w:rPr>
        <w:t>’</w:t>
      </w:r>
      <w:r w:rsidRPr="00DF2109">
        <w:rPr>
          <w:rFonts w:ascii="Calibri" w:hAnsi="Calibri" w:cs="Calibri"/>
          <w:i/>
        </w:rPr>
        <w:t xml:space="preserve">équipe </w:t>
      </w:r>
      <w:proofErr w:type="spellStart"/>
      <w:r w:rsidRPr="00DF2109">
        <w:rPr>
          <w:rFonts w:ascii="Calibri" w:hAnsi="Calibri" w:cs="Calibri"/>
          <w:i/>
        </w:rPr>
        <w:t>pluriprofessional</w:t>
      </w:r>
      <w:r>
        <w:rPr>
          <w:rFonts w:ascii="Calibri" w:hAnsi="Calibri" w:cs="Calibri"/>
          <w:i/>
        </w:rPr>
        <w:t>e</w:t>
      </w:r>
      <w:proofErr w:type="spellEnd"/>
      <w:r w:rsidRPr="00DF2109">
        <w:rPr>
          <w:rFonts w:ascii="Calibri" w:hAnsi="Calibri" w:cs="Calibri"/>
          <w:i/>
        </w:rPr>
        <w:t xml:space="preserve"> dell</w:t>
      </w:r>
      <w:r>
        <w:rPr>
          <w:rFonts w:ascii="Calibri" w:hAnsi="Calibri" w:cs="Calibri"/>
          <w:i/>
        </w:rPr>
        <w:t>’</w:t>
      </w:r>
      <w:r w:rsidRPr="00DF2109">
        <w:rPr>
          <w:rFonts w:ascii="Calibri" w:hAnsi="Calibri" w:cs="Calibri"/>
          <w:i/>
        </w:rPr>
        <w:t>Aziend</w:t>
      </w:r>
      <w:r>
        <w:rPr>
          <w:rFonts w:ascii="Calibri" w:hAnsi="Calibri" w:cs="Calibri"/>
          <w:i/>
        </w:rPr>
        <w:t>a</w:t>
      </w:r>
      <w:r w:rsidRPr="00DF2109">
        <w:rPr>
          <w:rFonts w:ascii="Calibri" w:hAnsi="Calibri" w:cs="Calibri"/>
          <w:i/>
        </w:rPr>
        <w:t xml:space="preserve"> Socio Sanitari</w:t>
      </w:r>
      <w:r>
        <w:rPr>
          <w:rFonts w:ascii="Calibri" w:hAnsi="Calibri" w:cs="Calibri"/>
          <w:i/>
        </w:rPr>
        <w:t>a</w:t>
      </w:r>
      <w:r w:rsidRPr="00DF2109">
        <w:rPr>
          <w:rFonts w:ascii="Calibri" w:hAnsi="Calibri" w:cs="Calibri"/>
          <w:i/>
        </w:rPr>
        <w:t xml:space="preserve"> Territorial</w:t>
      </w:r>
      <w:r>
        <w:rPr>
          <w:rFonts w:ascii="Calibri" w:hAnsi="Calibri" w:cs="Calibri"/>
          <w:i/>
        </w:rPr>
        <w:t>e UVMD</w:t>
      </w:r>
      <w:r w:rsidRPr="00DF2109">
        <w:rPr>
          <w:rFonts w:ascii="Calibri" w:hAnsi="Calibri" w:cs="Calibri"/>
          <w:i/>
        </w:rPr>
        <w:t xml:space="preserve"> e gli </w:t>
      </w:r>
      <w:r>
        <w:rPr>
          <w:rFonts w:ascii="Calibri" w:hAnsi="Calibri" w:cs="Calibri"/>
          <w:i/>
        </w:rPr>
        <w:t>o</w:t>
      </w:r>
      <w:r w:rsidRPr="00DF2109">
        <w:rPr>
          <w:rFonts w:ascii="Calibri" w:hAnsi="Calibri" w:cs="Calibri"/>
          <w:i/>
        </w:rPr>
        <w:t>peratori degli Ambiti territoriali/Comuni.</w:t>
      </w:r>
    </w:p>
    <w:p w14:paraId="78F4700E" w14:textId="77777777" w:rsidR="00E733C2" w:rsidRDefault="00E733C2" w:rsidP="00E733C2">
      <w:pPr>
        <w:pStyle w:val="NormaleWeb1"/>
        <w:spacing w:before="0" w:beforeAutospacing="0" w:after="0" w:afterAutospacing="0"/>
        <w:rPr>
          <w:rFonts w:ascii="Calibri" w:hAnsi="Calibri" w:cs="Calibri"/>
        </w:rPr>
      </w:pPr>
    </w:p>
    <w:p w14:paraId="547BB7C1" w14:textId="034CE3E8" w:rsidR="00E733C2" w:rsidRDefault="00AD064B" w:rsidP="00AD064B">
      <w:pPr>
        <w:pStyle w:val="NormaleWeb1"/>
        <w:spacing w:before="0" w:beforeAutospacing="0" w:after="0" w:afterAutospacing="0"/>
        <w:jc w:val="center"/>
        <w:rPr>
          <w:rFonts w:ascii="Calibri" w:hAnsi="Calibri" w:cs="Calibri"/>
          <w:b/>
          <w:sz w:val="22"/>
          <w:u w:val="single"/>
        </w:rPr>
      </w:pPr>
      <w:r>
        <w:rPr>
          <w:rFonts w:ascii="Calibri" w:hAnsi="Calibri" w:cs="Calibri"/>
          <w:b/>
          <w:sz w:val="22"/>
          <w:u w:val="single"/>
        </w:rPr>
        <w:t>PIANO DI ASSISTENZA INDIVIDUALIZZATO</w:t>
      </w:r>
    </w:p>
    <w:p w14:paraId="37CFDC2D" w14:textId="77777777" w:rsidR="00C06186" w:rsidRDefault="00C06186" w:rsidP="00AD064B">
      <w:pPr>
        <w:pStyle w:val="NormaleWeb1"/>
        <w:spacing w:before="0" w:beforeAutospacing="0" w:after="0" w:afterAutospacing="0"/>
        <w:jc w:val="center"/>
        <w:rPr>
          <w:rFonts w:ascii="Calibri" w:hAnsi="Calibri" w:cs="Calibri"/>
          <w:b/>
          <w:sz w:val="22"/>
          <w:u w:val="single"/>
        </w:rPr>
      </w:pPr>
    </w:p>
    <w:p w14:paraId="627D4F6E" w14:textId="4D7EAA0D" w:rsidR="00E733C2" w:rsidRPr="00B756B3" w:rsidRDefault="00E733C2" w:rsidP="00E733C2">
      <w:pPr>
        <w:pStyle w:val="NormaleWeb1"/>
        <w:spacing w:before="0" w:beforeAutospacing="0" w:after="0" w:afterAutospacing="0"/>
        <w:rPr>
          <w:rFonts w:ascii="Calibri" w:hAnsi="Calibri" w:cs="Calibri"/>
          <w:b/>
          <w:sz w:val="24"/>
          <w:u w:val="single"/>
        </w:rPr>
      </w:pPr>
      <w:r w:rsidRPr="00A21983">
        <w:rPr>
          <w:rFonts w:ascii="Calibri" w:hAnsi="Calibri" w:cs="Calibri"/>
          <w:b/>
          <w:sz w:val="24"/>
          <w:u w:val="single"/>
        </w:rPr>
        <w:t>Il progetto individualizzato</w:t>
      </w:r>
      <w:r w:rsidR="008B3B13" w:rsidRPr="00A21983">
        <w:rPr>
          <w:rFonts w:ascii="Calibri" w:hAnsi="Calibri" w:cs="Calibri"/>
          <w:b/>
          <w:sz w:val="24"/>
          <w:u w:val="single"/>
        </w:rPr>
        <w:t xml:space="preserve"> di</w:t>
      </w:r>
      <w:r w:rsidR="00A605C5" w:rsidRPr="00A21983">
        <w:rPr>
          <w:rFonts w:ascii="Calibri" w:hAnsi="Calibri" w:cs="Calibri"/>
          <w:b/>
          <w:sz w:val="24"/>
          <w:u w:val="single"/>
        </w:rPr>
        <w:t xml:space="preserve"> </w:t>
      </w:r>
      <w:r w:rsidR="00AC45BC" w:rsidRPr="00A21983">
        <w:rPr>
          <w:rFonts w:ascii="Calibri" w:hAnsi="Calibri" w:cs="Calibri"/>
          <w:b/>
          <w:sz w:val="24"/>
          <w:u w:val="single"/>
        </w:rPr>
        <w:t xml:space="preserve">         </w:t>
      </w:r>
      <w:r w:rsidR="00C06186">
        <w:rPr>
          <w:rFonts w:ascii="Calibri" w:hAnsi="Calibri" w:cs="Calibri"/>
          <w:b/>
          <w:sz w:val="24"/>
          <w:u w:val="single"/>
        </w:rPr>
        <w:t xml:space="preserve">                                                       </w:t>
      </w:r>
      <w:r w:rsidR="00AC45BC" w:rsidRPr="00A21983">
        <w:rPr>
          <w:rFonts w:ascii="Calibri" w:hAnsi="Calibri" w:cs="Calibri"/>
          <w:b/>
          <w:sz w:val="24"/>
          <w:u w:val="single"/>
        </w:rPr>
        <w:t xml:space="preserve">           </w:t>
      </w:r>
      <w:r w:rsidRPr="00A21983">
        <w:rPr>
          <w:rFonts w:ascii="Calibri" w:hAnsi="Calibri" w:cs="Calibri"/>
          <w:b/>
          <w:sz w:val="24"/>
          <w:u w:val="single"/>
        </w:rPr>
        <w:t>prevede:</w:t>
      </w:r>
    </w:p>
    <w:p w14:paraId="3B92F0D1" w14:textId="5D6E6AAB" w:rsidR="00C06186" w:rsidRPr="00C06186" w:rsidRDefault="006A15C8" w:rsidP="00096C63">
      <w:pPr>
        <w:pStyle w:val="NormaleWeb1"/>
        <w:numPr>
          <w:ilvl w:val="0"/>
          <w:numId w:val="29"/>
        </w:numPr>
        <w:spacing w:before="0" w:beforeAutospacing="0" w:after="0" w:afterAutospacing="0" w:line="276" w:lineRule="auto"/>
        <w:ind w:right="567"/>
        <w:jc w:val="both"/>
        <w:rPr>
          <w:rFonts w:ascii="Calibri" w:hAnsi="Calibri" w:cs="Calibri"/>
        </w:rPr>
      </w:pPr>
      <w:r w:rsidRPr="00C06186">
        <w:rPr>
          <w:rFonts w:ascii="Calibri" w:hAnsi="Calibri" w:cs="Calibri"/>
          <w:b/>
        </w:rPr>
        <w:t>Obiettivo</w:t>
      </w:r>
      <w:r w:rsidRPr="00C06186">
        <w:rPr>
          <w:rFonts w:ascii="Calibri" w:hAnsi="Calibri" w:cs="Calibri"/>
        </w:rPr>
        <w:t xml:space="preserve">: </w:t>
      </w:r>
      <w:r w:rsidR="00C06186" w:rsidRPr="00C06186">
        <w:rPr>
          <w:rFonts w:ascii="Calibri" w:hAnsi="Calibri" w:cs="Calibri"/>
        </w:rPr>
        <w:t>I</w:t>
      </w:r>
      <w:r w:rsidR="00C06186" w:rsidRPr="00C06186">
        <w:rPr>
          <w:rFonts w:ascii="Calibri" w:hAnsi="Calibri" w:cs="Calibri"/>
        </w:rPr>
        <w:t>ntervento finalizzato allo sviluppo delle autonomie personali</w:t>
      </w:r>
      <w:r w:rsidR="00C06186" w:rsidRPr="00C06186">
        <w:rPr>
          <w:rFonts w:ascii="Calibri" w:hAnsi="Calibri" w:cs="Calibri"/>
        </w:rPr>
        <w:t>, tenendo conto dei</w:t>
      </w:r>
      <w:r w:rsidR="00C06186" w:rsidRPr="00C06186">
        <w:rPr>
          <w:rFonts w:ascii="Calibri" w:hAnsi="Calibri" w:cs="Calibri"/>
        </w:rPr>
        <w:t xml:space="preserve"> base dei bisogni dell’utente, al fine di promuoverne l’autonomia e l’inclusione sociale attiva;</w:t>
      </w:r>
      <w:r w:rsidR="00C06186" w:rsidRPr="00C06186">
        <w:rPr>
          <w:rFonts w:ascii="Calibri" w:hAnsi="Calibri" w:cs="Calibri"/>
        </w:rPr>
        <w:t xml:space="preserve"> favorire, inoltre, </w:t>
      </w:r>
      <w:r w:rsidR="00C06186" w:rsidRPr="00C06186">
        <w:rPr>
          <w:rFonts w:ascii="Calibri" w:hAnsi="Calibri" w:cs="Calibri"/>
        </w:rPr>
        <w:t xml:space="preserve">partecipazione ad </w:t>
      </w:r>
      <w:r w:rsidR="00C06186">
        <w:rPr>
          <w:rFonts w:ascii="Calibri" w:hAnsi="Calibri" w:cs="Calibri"/>
        </w:rPr>
        <w:t>at</w:t>
      </w:r>
      <w:r w:rsidR="00C06186" w:rsidRPr="00C06186">
        <w:rPr>
          <w:rFonts w:ascii="Calibri" w:hAnsi="Calibri" w:cs="Calibri"/>
        </w:rPr>
        <w:t>tività socializzanti, sostegno nelle relazioni familiari ed extra-familiari, accompagnamento socio-educativo</w:t>
      </w:r>
      <w:r w:rsidR="00C06186">
        <w:rPr>
          <w:rFonts w:ascii="Calibri" w:hAnsi="Calibri" w:cs="Calibri"/>
        </w:rPr>
        <w:t>.</w:t>
      </w:r>
    </w:p>
    <w:p w14:paraId="6F3B55EC" w14:textId="77777777" w:rsidR="00DB339A" w:rsidRPr="00C06186" w:rsidRDefault="00DB339A" w:rsidP="003D5C0B">
      <w:pPr>
        <w:jc w:val="both"/>
        <w:rPr>
          <w:rFonts w:ascii="Calibri" w:eastAsia="Arial Unicode MS" w:hAnsi="Calibri" w:cs="Calibri"/>
          <w:color w:val="000000"/>
        </w:rPr>
      </w:pPr>
    </w:p>
    <w:p w14:paraId="525C2EFA" w14:textId="77777777" w:rsidR="00DB339A" w:rsidRDefault="00DB339A" w:rsidP="003D5C0B">
      <w:pPr>
        <w:jc w:val="both"/>
        <w:rPr>
          <w:rFonts w:ascii="Arial" w:hAnsi="Arial" w:cs="Arial"/>
        </w:rPr>
      </w:pPr>
    </w:p>
    <w:p w14:paraId="35830A8E" w14:textId="77777777" w:rsidR="00E733C2" w:rsidRPr="00DA771F" w:rsidRDefault="00E733C2" w:rsidP="00E733C2">
      <w:pPr>
        <w:numPr>
          <w:ilvl w:val="0"/>
          <w:numId w:val="24"/>
        </w:numPr>
        <w:ind w:left="284" w:hanging="284"/>
        <w:rPr>
          <w:rFonts w:cs="Calibri"/>
          <w:b/>
          <w:u w:val="single"/>
        </w:rPr>
      </w:pPr>
      <w:r w:rsidRPr="00DA771F">
        <w:rPr>
          <w:rFonts w:cs="Calibri"/>
          <w:b/>
          <w:u w:val="single"/>
        </w:rPr>
        <w:t>SITUAZIONE AL MOMENTO DELLA VALUTAZIONE</w:t>
      </w:r>
    </w:p>
    <w:p w14:paraId="7F38CC57" w14:textId="77777777" w:rsidR="00DB339A" w:rsidRDefault="00DB339A" w:rsidP="00E733C2">
      <w:pPr>
        <w:rPr>
          <w:rFonts w:ascii="Arial" w:hAnsi="Arial" w:cs="Arial"/>
        </w:rPr>
      </w:pPr>
    </w:p>
    <w:p w14:paraId="41040EE1" w14:textId="77777777" w:rsidR="006B225E" w:rsidRPr="003D5C0B" w:rsidRDefault="00E733C2" w:rsidP="006B225E">
      <w:pPr>
        <w:pStyle w:val="Paragrafoelenco"/>
        <w:numPr>
          <w:ilvl w:val="0"/>
          <w:numId w:val="31"/>
        </w:numPr>
        <w:spacing w:after="200" w:line="276" w:lineRule="auto"/>
        <w:ind w:left="284" w:hanging="284"/>
        <w:rPr>
          <w:rFonts w:cs="Calibri"/>
          <w:b/>
        </w:rPr>
      </w:pPr>
      <w:r w:rsidRPr="00401AAB">
        <w:rPr>
          <w:rFonts w:cs="Calibri"/>
          <w:b/>
        </w:rPr>
        <w:t>Composizione del nucleo familiare d’origine: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3"/>
        <w:gridCol w:w="2616"/>
        <w:gridCol w:w="2822"/>
      </w:tblGrid>
      <w:tr w:rsidR="00E733C2" w:rsidRPr="005712C9" w14:paraId="005856FD" w14:textId="77777777" w:rsidTr="00265940">
        <w:trPr>
          <w:trHeight w:val="503"/>
        </w:trPr>
        <w:tc>
          <w:tcPr>
            <w:tcW w:w="1882" w:type="pct"/>
          </w:tcPr>
          <w:p w14:paraId="53BBAF85" w14:textId="77777777" w:rsidR="00E733C2" w:rsidRPr="005712C9" w:rsidRDefault="00E733C2" w:rsidP="00EC14EC">
            <w:pPr>
              <w:pStyle w:val="NormaleWeb1"/>
              <w:spacing w:before="0" w:beforeAutospacing="0" w:after="0" w:afterAutospacing="0"/>
              <w:rPr>
                <w:rFonts w:ascii="Calibri" w:hAnsi="Calibri" w:cs="Calibri"/>
                <w:b/>
                <w:color w:val="auto"/>
              </w:rPr>
            </w:pPr>
            <w:r w:rsidRPr="005712C9">
              <w:rPr>
                <w:rFonts w:ascii="Calibri" w:hAnsi="Calibri" w:cs="Calibri"/>
                <w:b/>
                <w:color w:val="auto"/>
              </w:rPr>
              <w:t>Nominativo</w:t>
            </w:r>
          </w:p>
        </w:tc>
        <w:tc>
          <w:tcPr>
            <w:tcW w:w="1500" w:type="pct"/>
          </w:tcPr>
          <w:p w14:paraId="62495CBA" w14:textId="77777777" w:rsidR="00E733C2" w:rsidRPr="005712C9" w:rsidRDefault="00E733C2" w:rsidP="00EC14EC">
            <w:pPr>
              <w:pStyle w:val="NormaleWeb1"/>
              <w:spacing w:before="0" w:beforeAutospacing="0" w:after="0" w:afterAutospacing="0"/>
              <w:rPr>
                <w:rFonts w:ascii="Calibri" w:hAnsi="Calibri" w:cs="Calibri"/>
                <w:b/>
                <w:color w:val="auto"/>
              </w:rPr>
            </w:pPr>
            <w:r w:rsidRPr="005712C9">
              <w:rPr>
                <w:rFonts w:ascii="Calibri" w:hAnsi="Calibri" w:cs="Calibri"/>
                <w:b/>
                <w:color w:val="auto"/>
              </w:rPr>
              <w:t xml:space="preserve">Grado di parentela </w:t>
            </w:r>
          </w:p>
        </w:tc>
        <w:tc>
          <w:tcPr>
            <w:tcW w:w="1618" w:type="pct"/>
          </w:tcPr>
          <w:p w14:paraId="33773C7D" w14:textId="77777777" w:rsidR="00E733C2" w:rsidRPr="005712C9" w:rsidRDefault="00E733C2" w:rsidP="00EC14EC">
            <w:pPr>
              <w:pStyle w:val="NormaleWeb1"/>
              <w:spacing w:before="0" w:beforeAutospacing="0" w:after="0" w:afterAutospacing="0"/>
              <w:rPr>
                <w:rFonts w:ascii="Calibri" w:hAnsi="Calibri" w:cs="Calibri"/>
                <w:b/>
                <w:color w:val="auto"/>
              </w:rPr>
            </w:pPr>
            <w:r w:rsidRPr="005712C9">
              <w:rPr>
                <w:rFonts w:ascii="Calibri" w:hAnsi="Calibri" w:cs="Calibri"/>
                <w:b/>
                <w:color w:val="auto"/>
              </w:rPr>
              <w:t xml:space="preserve">Residenza </w:t>
            </w:r>
          </w:p>
        </w:tc>
      </w:tr>
      <w:tr w:rsidR="00E733C2" w:rsidRPr="00DF2109" w14:paraId="35B11991" w14:textId="77777777" w:rsidTr="00265940">
        <w:trPr>
          <w:trHeight w:val="417"/>
        </w:trPr>
        <w:tc>
          <w:tcPr>
            <w:tcW w:w="1882" w:type="pct"/>
          </w:tcPr>
          <w:p w14:paraId="580DD7A3" w14:textId="77777777" w:rsidR="00E733C2" w:rsidRPr="00DF2109" w:rsidRDefault="00E733C2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500" w:type="pct"/>
          </w:tcPr>
          <w:p w14:paraId="26167D1B" w14:textId="77777777" w:rsidR="00E733C2" w:rsidRPr="00DF2109" w:rsidRDefault="00E733C2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618" w:type="pct"/>
          </w:tcPr>
          <w:p w14:paraId="47CA4475" w14:textId="77777777" w:rsidR="00E733C2" w:rsidRPr="00DF2109" w:rsidRDefault="00E733C2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</w:tr>
      <w:tr w:rsidR="00E733C2" w:rsidRPr="00DF2109" w14:paraId="09E92169" w14:textId="77777777" w:rsidTr="00265940">
        <w:trPr>
          <w:trHeight w:val="485"/>
        </w:trPr>
        <w:tc>
          <w:tcPr>
            <w:tcW w:w="1882" w:type="pct"/>
          </w:tcPr>
          <w:p w14:paraId="662E9A14" w14:textId="77777777" w:rsidR="00E733C2" w:rsidRPr="00DF2109" w:rsidRDefault="00E733C2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500" w:type="pct"/>
          </w:tcPr>
          <w:p w14:paraId="24D9D945" w14:textId="77777777" w:rsidR="00E733C2" w:rsidRPr="00DF2109" w:rsidRDefault="00E733C2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618" w:type="pct"/>
          </w:tcPr>
          <w:p w14:paraId="5470E409" w14:textId="77777777" w:rsidR="00E733C2" w:rsidRPr="00DF2109" w:rsidRDefault="00E733C2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</w:tr>
      <w:tr w:rsidR="00A21983" w:rsidRPr="00DF2109" w14:paraId="2176AB14" w14:textId="77777777" w:rsidTr="00265940">
        <w:trPr>
          <w:trHeight w:val="485"/>
        </w:trPr>
        <w:tc>
          <w:tcPr>
            <w:tcW w:w="1882" w:type="pct"/>
          </w:tcPr>
          <w:p w14:paraId="4FB38173" w14:textId="77777777" w:rsidR="00A21983" w:rsidRPr="00DF2109" w:rsidRDefault="00A21983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500" w:type="pct"/>
          </w:tcPr>
          <w:p w14:paraId="3479FD7B" w14:textId="77777777" w:rsidR="00A21983" w:rsidRPr="00DF2109" w:rsidRDefault="00A21983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618" w:type="pct"/>
          </w:tcPr>
          <w:p w14:paraId="46FE3651" w14:textId="77777777" w:rsidR="00A21983" w:rsidRPr="00DF2109" w:rsidRDefault="00A21983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</w:tr>
      <w:tr w:rsidR="00A21983" w:rsidRPr="00DF2109" w14:paraId="0BB2F013" w14:textId="77777777" w:rsidTr="00265940">
        <w:trPr>
          <w:trHeight w:val="485"/>
        </w:trPr>
        <w:tc>
          <w:tcPr>
            <w:tcW w:w="1882" w:type="pct"/>
          </w:tcPr>
          <w:p w14:paraId="608DD616" w14:textId="77777777" w:rsidR="00A21983" w:rsidRPr="00DF2109" w:rsidRDefault="00A21983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500" w:type="pct"/>
          </w:tcPr>
          <w:p w14:paraId="3C5AF032" w14:textId="77777777" w:rsidR="00A21983" w:rsidRPr="00DF2109" w:rsidRDefault="00A21983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618" w:type="pct"/>
          </w:tcPr>
          <w:p w14:paraId="07BD7EB7" w14:textId="77777777" w:rsidR="00A21983" w:rsidRPr="00DF2109" w:rsidRDefault="00A21983" w:rsidP="00EC14EC">
            <w:pPr>
              <w:pStyle w:val="NormaleWeb1"/>
              <w:spacing w:before="0" w:beforeAutospacing="0" w:after="0" w:afterAutospacing="0"/>
              <w:jc w:val="both"/>
              <w:rPr>
                <w:rFonts w:ascii="Calibri" w:hAnsi="Calibri" w:cs="Calibri"/>
                <w:color w:val="auto"/>
              </w:rPr>
            </w:pPr>
          </w:p>
        </w:tc>
      </w:tr>
    </w:tbl>
    <w:p w14:paraId="6AB0C837" w14:textId="77777777" w:rsidR="00EC14EC" w:rsidRDefault="00EC14EC" w:rsidP="00A605C5">
      <w:pPr>
        <w:autoSpaceDE w:val="0"/>
        <w:autoSpaceDN w:val="0"/>
        <w:adjustRightInd w:val="0"/>
        <w:spacing w:line="360" w:lineRule="auto"/>
        <w:rPr>
          <w:rFonts w:cs="Calibri"/>
        </w:rPr>
      </w:pPr>
    </w:p>
    <w:p w14:paraId="1AFDD27B" w14:textId="77777777" w:rsidR="006A15C8" w:rsidRDefault="00915C6B" w:rsidP="003D5C0B">
      <w:pPr>
        <w:pStyle w:val="Paragrafoelenco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284"/>
        <w:rPr>
          <w:rFonts w:cs="Calibri"/>
        </w:rPr>
      </w:pPr>
      <w:r w:rsidRPr="00AC45BC">
        <w:rPr>
          <w:rFonts w:cs="Calibri"/>
          <w:b/>
        </w:rPr>
        <w:t>Diagnosi:</w:t>
      </w:r>
      <w:r w:rsidR="00A21DCF" w:rsidRPr="00AC45BC">
        <w:rPr>
          <w:rFonts w:cs="Calibri"/>
          <w:b/>
        </w:rPr>
        <w:t xml:space="preserve"> </w:t>
      </w:r>
      <w:r w:rsidR="00A21983">
        <w:rPr>
          <w:rFonts w:cs="Calibr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806CC3" w14:textId="77777777" w:rsidR="006A15C8" w:rsidRDefault="006A15C8" w:rsidP="003D5C0B">
      <w:pPr>
        <w:autoSpaceDE w:val="0"/>
        <w:autoSpaceDN w:val="0"/>
        <w:adjustRightInd w:val="0"/>
        <w:spacing w:line="360" w:lineRule="auto"/>
        <w:rPr>
          <w:rFonts w:cs="Calibri"/>
        </w:rPr>
      </w:pPr>
    </w:p>
    <w:p w14:paraId="57D93188" w14:textId="77777777" w:rsidR="00E733C2" w:rsidRPr="00401AAB" w:rsidRDefault="00197ABC" w:rsidP="00E733C2">
      <w:pPr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Calibri"/>
          <w:b/>
        </w:rPr>
      </w:pPr>
      <w:r>
        <w:rPr>
          <w:rFonts w:cs="Calibri"/>
          <w:b/>
        </w:rPr>
        <w:t>I</w:t>
      </w:r>
      <w:r w:rsidR="00E733C2" w:rsidRPr="00401AAB">
        <w:rPr>
          <w:rFonts w:cs="Calibri"/>
          <w:b/>
        </w:rPr>
        <w:t xml:space="preserve">nterventi sanitari, sociosanitari e sociali </w:t>
      </w:r>
      <w:r>
        <w:rPr>
          <w:rFonts w:cs="Calibri"/>
          <w:b/>
        </w:rPr>
        <w:t>attivi</w:t>
      </w:r>
    </w:p>
    <w:p w14:paraId="424E0D31" w14:textId="77777777" w:rsidR="006B225E" w:rsidRDefault="006B225E" w:rsidP="003D5C0B">
      <w:pPr>
        <w:autoSpaceDE w:val="0"/>
        <w:autoSpaceDN w:val="0"/>
        <w:adjustRightInd w:val="0"/>
        <w:rPr>
          <w:rFonts w:cs="Calibri"/>
          <w:b/>
        </w:rPr>
      </w:pPr>
    </w:p>
    <w:p w14:paraId="475CE206" w14:textId="77777777" w:rsidR="006B225E" w:rsidRPr="00DF2109" w:rsidRDefault="006B225E" w:rsidP="00E733C2">
      <w:pPr>
        <w:autoSpaceDE w:val="0"/>
        <w:autoSpaceDN w:val="0"/>
        <w:adjustRightInd w:val="0"/>
        <w:ind w:left="284"/>
        <w:rPr>
          <w:rFonts w:cs="Calibri"/>
          <w:b/>
        </w:rPr>
      </w:pPr>
    </w:p>
    <w:p w14:paraId="5157D61F" w14:textId="77777777" w:rsidR="00E733C2" w:rsidRPr="00401AAB" w:rsidRDefault="00C06186" w:rsidP="00E159D8">
      <w:pPr>
        <w:ind w:left="284"/>
        <w:rPr>
          <w:rFonts w:cs="Calibri"/>
        </w:rPr>
      </w:pPr>
      <w:r>
        <w:rPr>
          <w:rFonts w:cs="Calibri"/>
          <w:noProof/>
        </w:rPr>
        <w:pict w14:anchorId="643B42DC">
          <v:oval id="Ovale 10" o:spid="_x0000_s1032" style="position:absolute;left:0;text-align:left;margin-left:247.2pt;margin-top:1.6pt;width:11.1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"/>
        </w:pict>
      </w:r>
      <w:r>
        <w:rPr>
          <w:rFonts w:cs="Calibri"/>
          <w:noProof/>
        </w:rPr>
        <w:pict w14:anchorId="5080F0A0">
          <v:oval id="Ovale 9" o:spid="_x0000_s1031" style="position:absolute;left:0;text-align:left;margin-left:3.65pt;margin-top:1.6pt;width:10.9pt;height: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"/>
        </w:pict>
      </w:r>
      <w:r w:rsidR="00E159D8">
        <w:rPr>
          <w:rFonts w:cs="Calibri"/>
        </w:rPr>
        <w:t xml:space="preserve">  </w:t>
      </w:r>
      <w:r w:rsidR="00E733C2" w:rsidRPr="00401AAB">
        <w:rPr>
          <w:rFonts w:cs="Calibri"/>
        </w:rPr>
        <w:t>ADI</w:t>
      </w:r>
      <w:r w:rsidR="00E159D8">
        <w:rPr>
          <w:rFonts w:cs="Calibri"/>
        </w:rPr>
        <w:t xml:space="preserve"> </w:t>
      </w:r>
      <w:r w:rsidR="005616FF">
        <w:rPr>
          <w:rFonts w:cs="Calibri"/>
        </w:rPr>
        <w:t>Comunale</w:t>
      </w:r>
      <w:r w:rsidR="00E159D8">
        <w:rPr>
          <w:rFonts w:cs="Calibri"/>
        </w:rPr>
        <w:t xml:space="preserve"> (ore settimanali n°</w:t>
      </w:r>
      <w:r w:rsidR="00061C9A">
        <w:rPr>
          <w:rFonts w:cs="Calibri"/>
        </w:rPr>
        <w:t>…</w:t>
      </w:r>
      <w:proofErr w:type="gramStart"/>
      <w:r w:rsidR="00061C9A">
        <w:rPr>
          <w:rFonts w:cs="Calibri"/>
        </w:rPr>
        <w:t>.</w:t>
      </w:r>
      <w:r w:rsidR="00E733C2" w:rsidRPr="00401AAB">
        <w:rPr>
          <w:rFonts w:cs="Calibri"/>
        </w:rPr>
        <w:t>.. )</w:t>
      </w:r>
      <w:proofErr w:type="gramEnd"/>
      <w:r w:rsidR="00E733C2" w:rsidRPr="00401AAB">
        <w:rPr>
          <w:rFonts w:cs="Calibri"/>
        </w:rPr>
        <w:t xml:space="preserve">                                  L. 20 (ore settimanali n°</w:t>
      </w:r>
      <w:proofErr w:type="gramStart"/>
      <w:r w:rsidR="00E733C2" w:rsidRPr="00401AAB">
        <w:rPr>
          <w:rFonts w:cs="Calibri"/>
        </w:rPr>
        <w:t>…….</w:t>
      </w:r>
      <w:proofErr w:type="gramEnd"/>
      <w:r w:rsidR="00E733C2" w:rsidRPr="00401AAB">
        <w:rPr>
          <w:rFonts w:cs="Calibri"/>
        </w:rPr>
        <w:t xml:space="preserve">)                                 </w:t>
      </w:r>
    </w:p>
    <w:p w14:paraId="31BE4A37" w14:textId="77777777" w:rsidR="00E733C2" w:rsidRPr="00401AAB" w:rsidRDefault="00C06186" w:rsidP="00E733C2">
      <w:pPr>
        <w:rPr>
          <w:rFonts w:cs="Calibri"/>
        </w:rPr>
      </w:pPr>
      <w:r>
        <w:rPr>
          <w:rFonts w:cs="Calibri"/>
          <w:noProof/>
        </w:rPr>
        <w:pict w14:anchorId="7D9C09E1">
          <v:oval id="Ovale 8" o:spid="_x0000_s1030" style="position:absolute;margin-left:247.2pt;margin-top:1.6pt;width:11.1pt;height: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"/>
        </w:pict>
      </w:r>
      <w:r>
        <w:rPr>
          <w:rFonts w:cs="Calibri"/>
          <w:noProof/>
        </w:rPr>
        <w:pict w14:anchorId="6634022F">
          <v:oval id="Ovale 7" o:spid="_x0000_s1029" style="position:absolute;margin-left:3.65pt;margin-top:1.6pt;width:10.9pt;height: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"/>
        </w:pict>
      </w:r>
      <w:r w:rsidR="00E733C2" w:rsidRPr="00401AAB">
        <w:rPr>
          <w:rFonts w:cs="Calibri"/>
        </w:rPr>
        <w:t xml:space="preserve">        Assistente Familiare/Badante Privato                      </w:t>
      </w:r>
      <w:r w:rsidR="006B225E">
        <w:rPr>
          <w:rFonts w:cs="Calibri"/>
        </w:rPr>
        <w:t xml:space="preserve">                  CENTRO DIURNO</w:t>
      </w:r>
    </w:p>
    <w:p w14:paraId="6C31E97C" w14:textId="77777777" w:rsidR="00A605C5" w:rsidRDefault="00C06186" w:rsidP="00A605C5">
      <w:pPr>
        <w:rPr>
          <w:rFonts w:cs="Calibri"/>
        </w:rPr>
      </w:pPr>
      <w:r>
        <w:rPr>
          <w:rFonts w:cs="Calibri"/>
          <w:noProof/>
        </w:rPr>
        <w:pict w14:anchorId="7444B23E">
          <v:oval id="Ovale 5" o:spid="_x0000_s1027" style="position:absolute;margin-left:3.65pt;margin-top:2.7pt;width:10.9pt;height: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"/>
        </w:pict>
      </w:r>
      <w:r w:rsidR="00E733C2" w:rsidRPr="00401AAB">
        <w:rPr>
          <w:rFonts w:cs="Calibri"/>
        </w:rPr>
        <w:t xml:space="preserve">        Disabilità GRAVISSIMA:</w:t>
      </w:r>
    </w:p>
    <w:p w14:paraId="51D71B27" w14:textId="6FFEFDC1" w:rsidR="00A605C5" w:rsidRPr="00A605C5" w:rsidRDefault="00C06186" w:rsidP="00A605C5">
      <w:pPr>
        <w:rPr>
          <w:rFonts w:cs="Calibri"/>
        </w:rPr>
      </w:pPr>
      <w:r>
        <w:rPr>
          <w:rFonts w:cs="Calibri"/>
          <w:noProof/>
        </w:rPr>
        <w:pict w14:anchorId="0A76E751">
          <v:rect id="_x0000_s1043" style="position:absolute;margin-left:20.55pt;margin-top:3.5pt;width:7.15pt;height:7.15pt;z-index:251665408"/>
        </w:pict>
      </w:r>
      <w:r w:rsidR="00A605C5">
        <w:rPr>
          <w:rFonts w:cs="Calibri"/>
        </w:rPr>
        <w:t xml:space="preserve">       </w:t>
      </w:r>
      <w:r w:rsidR="006B225E">
        <w:rPr>
          <w:rFonts w:cs="Calibri"/>
        </w:rPr>
        <w:t xml:space="preserve">    </w:t>
      </w:r>
      <w:r w:rsidR="00A605C5">
        <w:rPr>
          <w:rFonts w:cs="Calibri"/>
        </w:rPr>
        <w:t xml:space="preserve"> </w:t>
      </w:r>
      <w:r w:rsidR="00A605C5" w:rsidRPr="00A605C5">
        <w:rPr>
          <w:rFonts w:cs="Calibri"/>
        </w:rPr>
        <w:t>Assegno di cura (ore settimanali n° ……)</w:t>
      </w:r>
    </w:p>
    <w:p w14:paraId="44399098" w14:textId="77777777" w:rsidR="00A605C5" w:rsidRPr="00A605C5" w:rsidRDefault="00C06186" w:rsidP="00A605C5">
      <w:pPr>
        <w:rPr>
          <w:rFonts w:cs="Calibri"/>
          <w:color w:val="000000"/>
        </w:rPr>
      </w:pPr>
      <w:r>
        <w:rPr>
          <w:rFonts w:cs="Calibri"/>
          <w:noProof/>
        </w:rPr>
        <w:pict w14:anchorId="18A33EF1">
          <v:rect id="_x0000_s1044" style="position:absolute;margin-left:20.55pt;margin-top:3.5pt;width:7.15pt;height:7.15pt;z-index:251666432"/>
        </w:pict>
      </w:r>
      <w:r w:rsidR="00A605C5">
        <w:rPr>
          <w:rFonts w:cs="Calibri"/>
        </w:rPr>
        <w:t xml:space="preserve">       </w:t>
      </w:r>
      <w:r w:rsidR="006B225E">
        <w:rPr>
          <w:rFonts w:cs="Calibri"/>
        </w:rPr>
        <w:t xml:space="preserve">    </w:t>
      </w:r>
      <w:r w:rsidR="00A605C5">
        <w:rPr>
          <w:rFonts w:cs="Calibri"/>
        </w:rPr>
        <w:t xml:space="preserve"> </w:t>
      </w:r>
      <w:r w:rsidR="00A605C5" w:rsidRPr="00A605C5">
        <w:rPr>
          <w:rFonts w:cs="Calibri"/>
        </w:rPr>
        <w:t>Contributo di Cura</w:t>
      </w:r>
      <w:r w:rsidR="00A605C5">
        <w:rPr>
          <w:rFonts w:cs="Calibri"/>
        </w:rPr>
        <w:t xml:space="preserve"> </w:t>
      </w:r>
    </w:p>
    <w:p w14:paraId="6F6CE07F" w14:textId="77777777" w:rsidR="00E733C2" w:rsidRDefault="00C06186" w:rsidP="00E733C2">
      <w:pPr>
        <w:rPr>
          <w:rFonts w:cs="Calibri"/>
          <w:color w:val="000000"/>
        </w:rPr>
      </w:pPr>
      <w:r>
        <w:rPr>
          <w:noProof/>
        </w:rPr>
        <w:pict w14:anchorId="49B25993">
          <v:shape id="Per 6" o:spid="_x0000_s1047" style="position:absolute;margin-left:136.75pt;margin-top:543.5pt;width:17.15pt;height: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80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" path="m42746,49343l61877,20812r47026,31534l155928,20812r19131,28531l139742,73025r35317,23682l155928,125238,108903,93704,61877,125238,42746,96707,78063,73025,42746,49343xe" fillcolor="black [3200]" strokecolor="black [1600]" strokeweight="1pt">
            <v:stroke joinstyle="miter"/>
            <v:path arrowok="t" o:connecttype="custom" o:connectlocs="42746,49343;61877,20812;108903,52346;155928,20812;175059,49343;139742,73025;175059,96707;155928,125238;108903,93704;61877,125238;42746,96707;78063,73025;42746,49343" o:connectangles="0,0,0,0,0,0,0,0,0,0,0,0,0"/>
          </v:shape>
        </w:pict>
      </w:r>
      <w:r>
        <w:rPr>
          <w:noProof/>
        </w:rPr>
        <w:pict w14:anchorId="5A2334D1">
          <v:shape id="Per 11" o:spid="_x0000_s1048" style="position:absolute;margin-left:378.75pt;margin-top:557pt;width:17.15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80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" path="m42746,49343l61877,20812r47026,31534l155928,20812r19131,28531l139742,73025r35317,23682l155928,125238,108903,93704,61877,125238,42746,96707,78063,73025,42746,49343xe" fillcolor="black [3200]" strokecolor="black [1600]" strokeweight="1pt">
            <v:stroke joinstyle="miter"/>
            <v:path arrowok="t" o:connecttype="custom" o:connectlocs="42746,49343;61877,20812;108903,52346;155928,20812;175059,49343;139742,73025;175059,96707;155928,125238;108903,93704;61877,125238;42746,96707;78063,73025;42746,49343" o:connectangles="0,0,0,0,0,0,0,0,0,0,0,0,0"/>
          </v:shape>
        </w:pict>
      </w:r>
    </w:p>
    <w:p w14:paraId="3EED5AB4" w14:textId="77777777" w:rsidR="006B225E" w:rsidRDefault="00C06186" w:rsidP="00E733C2">
      <w:pPr>
        <w:rPr>
          <w:rFonts w:cs="Calibri"/>
          <w:color w:val="000000"/>
        </w:rPr>
      </w:pPr>
      <w:r>
        <w:rPr>
          <w:rFonts w:cs="Calibri"/>
          <w:noProof/>
          <w:color w:val="000000"/>
        </w:rPr>
        <w:pict w14:anchorId="13AE1CA8">
          <v:oval id="_x0000_s1046" style="position:absolute;margin-left:3.65pt;margin-top:.55pt;width:10.9pt;height:7.55pt;z-index:251667456"/>
        </w:pict>
      </w:r>
      <w:r w:rsidR="006B225E">
        <w:rPr>
          <w:rFonts w:cs="Calibri"/>
          <w:color w:val="000000"/>
        </w:rPr>
        <w:t xml:space="preserve">        Altri contributi consortili:</w:t>
      </w:r>
    </w:p>
    <w:p w14:paraId="32BD7AE4" w14:textId="77777777" w:rsidR="006B225E" w:rsidRDefault="006B225E" w:rsidP="00E733C2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   ___________________________________________________________________________</w:t>
      </w:r>
    </w:p>
    <w:p w14:paraId="3074B1C6" w14:textId="2459DAF0" w:rsidR="006A15C8" w:rsidRPr="00C06186" w:rsidRDefault="006B225E" w:rsidP="00C06186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   ___________________________________________________________________________</w:t>
      </w:r>
    </w:p>
    <w:p w14:paraId="07D4B7F3" w14:textId="77777777" w:rsidR="00E733C2" w:rsidRPr="001124BE" w:rsidRDefault="00E733C2" w:rsidP="00E733C2">
      <w:pPr>
        <w:pStyle w:val="Paragrafoelenco"/>
        <w:numPr>
          <w:ilvl w:val="0"/>
          <w:numId w:val="26"/>
        </w:numPr>
        <w:spacing w:before="240" w:line="276" w:lineRule="auto"/>
        <w:ind w:hanging="436"/>
        <w:rPr>
          <w:rFonts w:cs="Calibri"/>
          <w:b/>
          <w:color w:val="000000"/>
        </w:rPr>
      </w:pPr>
      <w:r w:rsidRPr="001124BE">
        <w:rPr>
          <w:rFonts w:cs="Calibri"/>
          <w:b/>
          <w:color w:val="000000"/>
        </w:rPr>
        <w:lastRenderedPageBreak/>
        <w:t>Quali figure professionali seguono l’utente?</w:t>
      </w:r>
    </w:p>
    <w:p w14:paraId="06A18F8A" w14:textId="77777777" w:rsidR="006B225E" w:rsidRPr="006B225E" w:rsidRDefault="006B225E" w:rsidP="006B225E">
      <w:pPr>
        <w:spacing w:before="240" w:line="360" w:lineRule="auto"/>
        <w:ind w:left="720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_____________________________________________________________________________</w:t>
      </w:r>
    </w:p>
    <w:p w14:paraId="7F0C65B0" w14:textId="77777777" w:rsidR="00915C6B" w:rsidRPr="009D0B17" w:rsidRDefault="00915C6B" w:rsidP="00E733C2">
      <w:pPr>
        <w:spacing w:line="360" w:lineRule="auto"/>
        <w:jc w:val="both"/>
        <w:rPr>
          <w:rFonts w:cs="Calibri"/>
          <w:color w:val="000000"/>
        </w:rPr>
      </w:pPr>
    </w:p>
    <w:p w14:paraId="19A618DC" w14:textId="77777777" w:rsidR="00AD064B" w:rsidRDefault="00AD064B" w:rsidP="003D5C0B">
      <w:pPr>
        <w:numPr>
          <w:ilvl w:val="0"/>
          <w:numId w:val="25"/>
        </w:numPr>
        <w:autoSpaceDE w:val="0"/>
        <w:autoSpaceDN w:val="0"/>
        <w:adjustRightInd w:val="0"/>
        <w:ind w:left="709" w:hanging="283"/>
        <w:rPr>
          <w:rFonts w:cs="Calibri"/>
          <w:b/>
        </w:rPr>
      </w:pPr>
      <w:r>
        <w:rPr>
          <w:rFonts w:cs="Calibri"/>
          <w:b/>
        </w:rPr>
        <w:t>Autonomie personali</w:t>
      </w:r>
    </w:p>
    <w:p w14:paraId="14147695" w14:textId="77777777" w:rsidR="00445AEE" w:rsidRPr="00C40E1B" w:rsidRDefault="00AD064B" w:rsidP="00C40E1B">
      <w:pPr>
        <w:spacing w:line="360" w:lineRule="auto"/>
        <w:ind w:left="709"/>
        <w:jc w:val="both"/>
        <w:rPr>
          <w:rFonts w:ascii="Arial" w:hAnsi="Arial" w:cs="Arial"/>
          <w:b/>
        </w:rPr>
      </w:pPr>
      <w:r>
        <w:rPr>
          <w:rFonts w:cs="Calibr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15F09E" w14:textId="77777777" w:rsidR="00613DE3" w:rsidRDefault="00613DE3" w:rsidP="003D5C0B">
      <w:pPr>
        <w:pStyle w:val="NormaleWeb1"/>
        <w:spacing w:before="0" w:beforeAutospacing="0" w:after="0" w:afterAutospacing="0"/>
        <w:jc w:val="both"/>
        <w:rPr>
          <w:rFonts w:ascii="Arial" w:hAnsi="Arial" w:cs="Arial"/>
        </w:rPr>
      </w:pPr>
    </w:p>
    <w:p w14:paraId="14BCC9F9" w14:textId="77777777" w:rsidR="00613DE3" w:rsidRDefault="00613DE3" w:rsidP="003D5C0B">
      <w:pPr>
        <w:pStyle w:val="NormaleWeb1"/>
        <w:spacing w:before="0" w:beforeAutospacing="0" w:after="0" w:afterAutospacing="0"/>
        <w:jc w:val="both"/>
        <w:rPr>
          <w:rFonts w:ascii="Arial" w:hAnsi="Arial" w:cs="Arial"/>
        </w:rPr>
      </w:pPr>
    </w:p>
    <w:p w14:paraId="299D1094" w14:textId="77777777" w:rsidR="00C65A58" w:rsidRPr="003117F2" w:rsidRDefault="00C65A58" w:rsidP="003D5C0B">
      <w:pPr>
        <w:pStyle w:val="NormaleWeb1"/>
        <w:spacing w:before="0" w:beforeAutospacing="0" w:after="0" w:afterAutospacing="0"/>
        <w:jc w:val="both"/>
        <w:rPr>
          <w:rFonts w:ascii="Arial" w:hAnsi="Arial" w:cs="Arial"/>
        </w:rPr>
      </w:pPr>
    </w:p>
    <w:p w14:paraId="0991BD4F" w14:textId="77777777" w:rsidR="00C40E1B" w:rsidRDefault="00E733C2" w:rsidP="00C40E1B">
      <w:pPr>
        <w:numPr>
          <w:ilvl w:val="0"/>
          <w:numId w:val="24"/>
        </w:numPr>
        <w:ind w:left="709" w:hanging="283"/>
        <w:rPr>
          <w:rFonts w:cs="Calibri"/>
          <w:b/>
        </w:rPr>
      </w:pPr>
      <w:r w:rsidRPr="001124BE">
        <w:rPr>
          <w:rFonts w:cs="Calibri"/>
          <w:b/>
        </w:rPr>
        <w:t xml:space="preserve">Aspettative Personali </w:t>
      </w:r>
      <w:r w:rsidR="00C65A58">
        <w:rPr>
          <w:rFonts w:cs="Calibri"/>
          <w:b/>
        </w:rPr>
        <w:t xml:space="preserve">e della famiglia </w:t>
      </w:r>
    </w:p>
    <w:p w14:paraId="37183460" w14:textId="77777777" w:rsidR="00C40E1B" w:rsidRDefault="00C40E1B" w:rsidP="00C40E1B">
      <w:pPr>
        <w:ind w:left="709"/>
        <w:rPr>
          <w:rFonts w:cs="Calibri"/>
          <w:b/>
        </w:rPr>
      </w:pPr>
      <w:r>
        <w:rPr>
          <w:rFonts w:cs="Calibr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9E14F4" w14:textId="77777777" w:rsidR="00C40E1B" w:rsidRPr="00C40E1B" w:rsidRDefault="00C40E1B" w:rsidP="00C40E1B">
      <w:pPr>
        <w:ind w:left="709"/>
        <w:rPr>
          <w:rFonts w:cs="Calibri"/>
          <w:b/>
        </w:rPr>
      </w:pPr>
    </w:p>
    <w:p w14:paraId="69969274" w14:textId="77777777" w:rsidR="00E733C2" w:rsidRDefault="00C40E1B" w:rsidP="00E733C2">
      <w:pPr>
        <w:numPr>
          <w:ilvl w:val="0"/>
          <w:numId w:val="24"/>
        </w:numPr>
        <w:ind w:left="709" w:hanging="283"/>
        <w:rPr>
          <w:rFonts w:cs="Calibri"/>
          <w:b/>
        </w:rPr>
      </w:pPr>
      <w:r>
        <w:rPr>
          <w:rFonts w:cs="Calibri"/>
          <w:b/>
        </w:rPr>
        <w:t>Sintesi bisogni r</w:t>
      </w:r>
      <w:r w:rsidRPr="001124BE">
        <w:rPr>
          <w:rFonts w:cs="Calibri"/>
          <w:b/>
        </w:rPr>
        <w:t>ilevati</w:t>
      </w:r>
    </w:p>
    <w:p w14:paraId="507D66B9" w14:textId="77777777" w:rsidR="003D5C0B" w:rsidRPr="001124BE" w:rsidRDefault="003D5C0B" w:rsidP="003D5C0B">
      <w:pPr>
        <w:spacing w:line="360" w:lineRule="auto"/>
        <w:ind w:left="709"/>
        <w:rPr>
          <w:rFonts w:cs="Calibri"/>
          <w:b/>
        </w:rPr>
      </w:pPr>
      <w:r>
        <w:rPr>
          <w:rFonts w:cs="Calibr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DAA756" w14:textId="77777777" w:rsidR="00AD064B" w:rsidRDefault="00AD064B" w:rsidP="00DB339A">
      <w:pPr>
        <w:ind w:left="709"/>
        <w:rPr>
          <w:rFonts w:cs="Calibri"/>
          <w:b/>
        </w:rPr>
      </w:pPr>
    </w:p>
    <w:p w14:paraId="6052902B" w14:textId="77777777" w:rsidR="00AD064B" w:rsidRDefault="00AD064B" w:rsidP="00DB339A">
      <w:pPr>
        <w:ind w:left="709"/>
        <w:rPr>
          <w:rFonts w:cs="Calibri"/>
          <w:b/>
        </w:rPr>
      </w:pPr>
    </w:p>
    <w:p w14:paraId="5A719A43" w14:textId="77777777" w:rsidR="00E733C2" w:rsidRDefault="00E733C2" w:rsidP="00E733C2">
      <w:pPr>
        <w:numPr>
          <w:ilvl w:val="0"/>
          <w:numId w:val="24"/>
        </w:numPr>
        <w:ind w:left="709" w:hanging="283"/>
        <w:rPr>
          <w:rFonts w:cs="Calibri"/>
          <w:b/>
        </w:rPr>
      </w:pPr>
      <w:r w:rsidRPr="00C65A58">
        <w:rPr>
          <w:rFonts w:cs="Calibri"/>
          <w:b/>
        </w:rPr>
        <w:t>Obiettivi</w:t>
      </w:r>
      <w:r w:rsidR="00AD064B">
        <w:rPr>
          <w:rFonts w:cs="Calibri"/>
          <w:b/>
        </w:rPr>
        <w:t xml:space="preserve"> Del Progetto Individualizzato</w:t>
      </w:r>
    </w:p>
    <w:p w14:paraId="5337D19B" w14:textId="77777777" w:rsidR="00AD064B" w:rsidRDefault="00AD064B" w:rsidP="00AD064B">
      <w:pPr>
        <w:spacing w:line="360" w:lineRule="auto"/>
        <w:ind w:left="709"/>
        <w:rPr>
          <w:rFonts w:cs="Calibri"/>
          <w:b/>
        </w:rPr>
      </w:pPr>
      <w:r>
        <w:rPr>
          <w:rFonts w:cs="Calibr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711C46" w14:textId="77777777" w:rsidR="00AD064B" w:rsidRDefault="00AD064B" w:rsidP="00AD064B">
      <w:pPr>
        <w:spacing w:line="360" w:lineRule="auto"/>
        <w:ind w:left="709"/>
        <w:rPr>
          <w:rFonts w:cs="Calibri"/>
          <w:b/>
        </w:rPr>
      </w:pPr>
    </w:p>
    <w:p w14:paraId="515671A9" w14:textId="77777777" w:rsidR="006A15C8" w:rsidRDefault="006A15C8" w:rsidP="00AD064B">
      <w:pPr>
        <w:spacing w:line="360" w:lineRule="auto"/>
        <w:ind w:left="709"/>
        <w:rPr>
          <w:rFonts w:cs="Calibri"/>
          <w:b/>
        </w:rPr>
      </w:pPr>
    </w:p>
    <w:p w14:paraId="7C533E20" w14:textId="77777777" w:rsidR="00AD064B" w:rsidRDefault="00E733C2" w:rsidP="00AD064B">
      <w:pPr>
        <w:pStyle w:val="Paragrafoelenco"/>
        <w:numPr>
          <w:ilvl w:val="0"/>
          <w:numId w:val="24"/>
        </w:numPr>
        <w:autoSpaceDE w:val="0"/>
        <w:autoSpaceDN w:val="0"/>
        <w:adjustRightInd w:val="0"/>
        <w:spacing w:after="200" w:line="276" w:lineRule="auto"/>
        <w:ind w:left="709" w:hanging="283"/>
        <w:rPr>
          <w:rFonts w:cs="Calibri"/>
          <w:b/>
          <w:u w:val="single"/>
        </w:rPr>
      </w:pPr>
      <w:r w:rsidRPr="001124BE">
        <w:rPr>
          <w:rFonts w:cs="Calibri"/>
          <w:b/>
          <w:u w:val="single"/>
        </w:rPr>
        <w:t>Interventi da attivare e tempistiche:</w:t>
      </w:r>
    </w:p>
    <w:p w14:paraId="20835ABF" w14:textId="2630EC8D" w:rsidR="00AD064B" w:rsidRPr="006A15C8" w:rsidRDefault="006A15C8" w:rsidP="00C12AB1">
      <w:pPr>
        <w:ind w:left="709"/>
        <w:rPr>
          <w:rFonts w:cs="Calibri"/>
        </w:rPr>
      </w:pPr>
      <w:r>
        <w:rPr>
          <w:rFonts w:cs="Calibri"/>
        </w:rPr>
        <w:t xml:space="preserve">L’intervento </w:t>
      </w:r>
      <w:r w:rsidR="00C12AB1">
        <w:rPr>
          <w:rFonts w:cs="Calibri"/>
        </w:rPr>
        <w:t>avrà la durata di 12 mesi dal momento della sottoscrizione del contratto, sia esso in forma privata che attraverso Enti di Terzo Settore.</w:t>
      </w:r>
    </w:p>
    <w:p w14:paraId="6A3D1472" w14:textId="77777777" w:rsidR="00AD064B" w:rsidRDefault="00AD064B" w:rsidP="00AD064B">
      <w:pPr>
        <w:pStyle w:val="Paragrafoelenco"/>
        <w:autoSpaceDE w:val="0"/>
        <w:autoSpaceDN w:val="0"/>
        <w:adjustRightInd w:val="0"/>
        <w:spacing w:after="200" w:line="360" w:lineRule="auto"/>
        <w:ind w:left="709"/>
        <w:rPr>
          <w:rFonts w:cs="Calibri"/>
          <w:u w:val="single"/>
        </w:rPr>
      </w:pPr>
    </w:p>
    <w:p w14:paraId="4446490F" w14:textId="77777777" w:rsidR="00AD064B" w:rsidRPr="00AD064B" w:rsidRDefault="00AD064B" w:rsidP="00AD064B">
      <w:pPr>
        <w:pStyle w:val="Paragrafoelenco"/>
        <w:autoSpaceDE w:val="0"/>
        <w:autoSpaceDN w:val="0"/>
        <w:adjustRightInd w:val="0"/>
        <w:spacing w:after="200" w:line="360" w:lineRule="auto"/>
        <w:ind w:left="709"/>
        <w:rPr>
          <w:rFonts w:cs="Calibri"/>
          <w:u w:val="single"/>
        </w:rPr>
      </w:pPr>
    </w:p>
    <w:p w14:paraId="576D90A6" w14:textId="77777777" w:rsidR="00613DE3" w:rsidRPr="00613DE3" w:rsidRDefault="00E733C2" w:rsidP="00613DE3">
      <w:pPr>
        <w:pStyle w:val="Paragrafoelenco"/>
        <w:numPr>
          <w:ilvl w:val="0"/>
          <w:numId w:val="24"/>
        </w:numPr>
        <w:spacing w:line="360" w:lineRule="auto"/>
        <w:ind w:left="709" w:hanging="283"/>
        <w:rPr>
          <w:rFonts w:ascii="Arial" w:hAnsi="Arial" w:cs="Arial"/>
          <w:b/>
        </w:rPr>
      </w:pPr>
      <w:r w:rsidRPr="001124BE">
        <w:rPr>
          <w:rFonts w:cs="Calibri"/>
          <w:b/>
          <w:u w:val="single"/>
        </w:rPr>
        <w:t>Figura professionale assegnata per l’intervento:</w:t>
      </w:r>
      <w:r w:rsidRPr="001124BE">
        <w:rPr>
          <w:rFonts w:ascii="Arial" w:hAnsi="Arial" w:cs="Arial"/>
          <w:b/>
        </w:rPr>
        <w:t xml:space="preserve"> </w:t>
      </w:r>
    </w:p>
    <w:p w14:paraId="21532618" w14:textId="2D85A812" w:rsidR="00AD064B" w:rsidRPr="00C06186" w:rsidRDefault="00707FF8" w:rsidP="00C40E1B">
      <w:pPr>
        <w:pStyle w:val="Paragrafoelenco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>
        <w:t>Educatore professionale</w:t>
      </w:r>
      <w:r w:rsidR="00C06186">
        <w:t xml:space="preserve"> socio-pedagogico</w:t>
      </w:r>
    </w:p>
    <w:p w14:paraId="2C41012C" w14:textId="46AE16C4" w:rsidR="00C06186" w:rsidRDefault="00C06186" w:rsidP="00C40E1B">
      <w:pPr>
        <w:pStyle w:val="Paragrafoelenco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C06186">
        <w:t>Educator</w:t>
      </w:r>
      <w:r>
        <w:t>e professionale socio- sanitario</w:t>
      </w:r>
    </w:p>
    <w:p w14:paraId="0DE92EE1" w14:textId="1FAC2FB4" w:rsidR="00A21983" w:rsidRDefault="00A21983" w:rsidP="00A21983">
      <w:pPr>
        <w:spacing w:line="360" w:lineRule="auto"/>
        <w:rPr>
          <w:rFonts w:ascii="Arial" w:hAnsi="Arial" w:cs="Arial"/>
        </w:rPr>
      </w:pPr>
    </w:p>
    <w:p w14:paraId="2BAEBF58" w14:textId="69EF5A39" w:rsidR="00C06186" w:rsidRDefault="00C06186" w:rsidP="00A21983">
      <w:pPr>
        <w:spacing w:line="360" w:lineRule="auto"/>
        <w:rPr>
          <w:rFonts w:ascii="Arial" w:hAnsi="Arial" w:cs="Arial"/>
        </w:rPr>
      </w:pPr>
    </w:p>
    <w:p w14:paraId="1E6532F2" w14:textId="77777777" w:rsidR="00C06186" w:rsidRPr="00A21983" w:rsidRDefault="00C06186" w:rsidP="00A21983">
      <w:pPr>
        <w:spacing w:line="360" w:lineRule="auto"/>
        <w:rPr>
          <w:rFonts w:ascii="Arial" w:hAnsi="Arial" w:cs="Arial"/>
        </w:rPr>
      </w:pPr>
    </w:p>
    <w:p w14:paraId="45B81E24" w14:textId="77777777" w:rsidR="00AD064B" w:rsidRPr="00AD064B" w:rsidRDefault="00AD064B" w:rsidP="00AD064B">
      <w:pPr>
        <w:pStyle w:val="NormaleWeb1"/>
        <w:numPr>
          <w:ilvl w:val="0"/>
          <w:numId w:val="25"/>
        </w:numPr>
        <w:spacing w:before="0" w:beforeAutospacing="0" w:after="0" w:afterAutospacing="0"/>
        <w:ind w:left="709" w:hanging="283"/>
        <w:jc w:val="both"/>
        <w:rPr>
          <w:rFonts w:ascii="Times New Roman" w:eastAsia="Times New Roman" w:hAnsi="Times New Roman" w:cs="Calibri"/>
          <w:b/>
          <w:u w:val="single"/>
        </w:rPr>
      </w:pPr>
      <w:r w:rsidRPr="00AD064B">
        <w:rPr>
          <w:rFonts w:ascii="Times New Roman" w:eastAsia="Times New Roman" w:hAnsi="Times New Roman" w:cs="Calibri"/>
          <w:b/>
          <w:u w:val="single"/>
        </w:rPr>
        <w:lastRenderedPageBreak/>
        <w:t xml:space="preserve">Eventuali note aggiuntive: </w:t>
      </w:r>
    </w:p>
    <w:p w14:paraId="436931F4" w14:textId="77777777" w:rsidR="00AD064B" w:rsidRDefault="00AD064B" w:rsidP="00AD064B">
      <w:pPr>
        <w:pStyle w:val="NormaleWeb1"/>
        <w:spacing w:before="0" w:beforeAutospacing="0" w:after="0" w:afterAutospacing="0" w:line="360" w:lineRule="auto"/>
        <w:ind w:left="709"/>
        <w:jc w:val="both"/>
        <w:rPr>
          <w:rFonts w:ascii="Calibri" w:hAnsi="Calibri" w:cs="Calibri"/>
          <w:sz w:val="22"/>
        </w:rPr>
      </w:pPr>
      <w:r w:rsidRPr="00C65A58">
        <w:rPr>
          <w:rFonts w:ascii="Calibri" w:hAnsi="Calibri" w:cs="Calibri"/>
          <w:sz w:val="22"/>
        </w:rPr>
        <w:t>______________________________________________________________________________________________________________________________________________</w:t>
      </w:r>
    </w:p>
    <w:p w14:paraId="35AE468B" w14:textId="77777777" w:rsidR="003D5C0B" w:rsidRDefault="003D5C0B" w:rsidP="003D5C0B">
      <w:pPr>
        <w:pStyle w:val="Paragrafoelenco"/>
        <w:autoSpaceDE w:val="0"/>
        <w:autoSpaceDN w:val="0"/>
        <w:adjustRightInd w:val="0"/>
        <w:ind w:left="786"/>
        <w:jc w:val="both"/>
        <w:rPr>
          <w:rFonts w:cs="Calibri"/>
          <w:b/>
          <w:u w:val="single"/>
        </w:rPr>
      </w:pPr>
    </w:p>
    <w:p w14:paraId="79D5015C" w14:textId="77777777" w:rsidR="00AD064B" w:rsidRPr="00613DE3" w:rsidRDefault="00AD064B" w:rsidP="00613DE3">
      <w:pPr>
        <w:autoSpaceDE w:val="0"/>
        <w:autoSpaceDN w:val="0"/>
        <w:adjustRightInd w:val="0"/>
        <w:jc w:val="both"/>
        <w:rPr>
          <w:rFonts w:cs="Calibri"/>
          <w:b/>
          <w:u w:val="single"/>
        </w:rPr>
      </w:pPr>
    </w:p>
    <w:p w14:paraId="7BA20F78" w14:textId="77777777" w:rsidR="003D5C0B" w:rsidRPr="00AD064B" w:rsidRDefault="001F2BAF" w:rsidP="003D5C0B">
      <w:pPr>
        <w:pStyle w:val="Paragrafoelenco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t>Budget Di Salute</w:t>
      </w:r>
      <w:r w:rsidR="00C65A58">
        <w:rPr>
          <w:rFonts w:cs="Calibri"/>
          <w:b/>
          <w:u w:val="single"/>
        </w:rPr>
        <w:t>_</w:t>
      </w:r>
    </w:p>
    <w:p w14:paraId="7510F019" w14:textId="2B603985" w:rsidR="00A21983" w:rsidRDefault="00A21983" w:rsidP="001F2BAF">
      <w:pPr>
        <w:spacing w:line="360" w:lineRule="auto"/>
        <w:jc w:val="both"/>
        <w:rPr>
          <w:rFonts w:cs="Calibri"/>
          <w:color w:val="00000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81"/>
        <w:gridCol w:w="2882"/>
        <w:gridCol w:w="2882"/>
      </w:tblGrid>
      <w:tr w:rsidR="003D5C0B" w14:paraId="73190F1B" w14:textId="77777777" w:rsidTr="003D5C0B">
        <w:tc>
          <w:tcPr>
            <w:tcW w:w="2881" w:type="dxa"/>
          </w:tcPr>
          <w:p w14:paraId="25D7E1B9" w14:textId="77777777" w:rsidR="003D5C0B" w:rsidRDefault="003D5C0B" w:rsidP="003D5C0B">
            <w:pPr>
              <w:spacing w:line="36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  <w:sz w:val="18"/>
              </w:rPr>
              <w:t>Risorse economiche a disposizione dell’utente</w:t>
            </w:r>
          </w:p>
        </w:tc>
        <w:tc>
          <w:tcPr>
            <w:tcW w:w="2882" w:type="dxa"/>
          </w:tcPr>
          <w:p w14:paraId="65FB4CBF" w14:textId="77777777" w:rsidR="003D5C0B" w:rsidRPr="003D5C0B" w:rsidRDefault="003D5C0B" w:rsidP="003D5C0B">
            <w:pPr>
              <w:spacing w:line="36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Importo mensile</w:t>
            </w:r>
          </w:p>
        </w:tc>
        <w:tc>
          <w:tcPr>
            <w:tcW w:w="2882" w:type="dxa"/>
          </w:tcPr>
          <w:p w14:paraId="74BC33B8" w14:textId="77777777" w:rsidR="003D5C0B" w:rsidRPr="003D5C0B" w:rsidRDefault="003D5C0B" w:rsidP="003D5C0B">
            <w:pPr>
              <w:spacing w:line="36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Importo annuale</w:t>
            </w:r>
          </w:p>
        </w:tc>
      </w:tr>
      <w:tr w:rsidR="003D5C0B" w14:paraId="42A54CB7" w14:textId="77777777" w:rsidTr="003D5C0B">
        <w:tc>
          <w:tcPr>
            <w:tcW w:w="2881" w:type="dxa"/>
          </w:tcPr>
          <w:p w14:paraId="236562FD" w14:textId="77777777" w:rsidR="003D5C0B" w:rsidRDefault="003D5C0B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18"/>
              </w:rPr>
              <w:t>Pensione d’invalidità</w:t>
            </w:r>
          </w:p>
        </w:tc>
        <w:tc>
          <w:tcPr>
            <w:tcW w:w="2882" w:type="dxa"/>
          </w:tcPr>
          <w:p w14:paraId="03935835" w14:textId="77777777" w:rsidR="003D5C0B" w:rsidRDefault="003D5C0B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  <w:tc>
          <w:tcPr>
            <w:tcW w:w="2882" w:type="dxa"/>
          </w:tcPr>
          <w:p w14:paraId="46ABA9FE" w14:textId="77777777" w:rsidR="003D5C0B" w:rsidRDefault="003D5C0B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</w:tr>
      <w:tr w:rsidR="003D5C0B" w14:paraId="6223A490" w14:textId="77777777" w:rsidTr="003D5C0B">
        <w:tc>
          <w:tcPr>
            <w:tcW w:w="2881" w:type="dxa"/>
          </w:tcPr>
          <w:p w14:paraId="5A7CE158" w14:textId="77777777" w:rsidR="003D5C0B" w:rsidRDefault="003D5C0B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18"/>
              </w:rPr>
              <w:t>Indennità di accompagnamento/ Indennità di frequenza</w:t>
            </w:r>
          </w:p>
        </w:tc>
        <w:tc>
          <w:tcPr>
            <w:tcW w:w="2882" w:type="dxa"/>
          </w:tcPr>
          <w:p w14:paraId="03DDD725" w14:textId="77777777" w:rsidR="003D5C0B" w:rsidRDefault="003D5C0B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  <w:tc>
          <w:tcPr>
            <w:tcW w:w="2882" w:type="dxa"/>
          </w:tcPr>
          <w:p w14:paraId="709368AD" w14:textId="77777777" w:rsidR="003D5C0B" w:rsidRDefault="003D5C0B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</w:tr>
      <w:tr w:rsidR="00A21983" w14:paraId="4E869456" w14:textId="77777777" w:rsidTr="003D5C0B">
        <w:tc>
          <w:tcPr>
            <w:tcW w:w="2881" w:type="dxa"/>
          </w:tcPr>
          <w:p w14:paraId="0C6D21ED" w14:textId="77777777" w:rsidR="00A21983" w:rsidRDefault="00A21983" w:rsidP="001F2BAF">
            <w:pPr>
              <w:spacing w:line="360" w:lineRule="auto"/>
              <w:jc w:val="both"/>
              <w:rPr>
                <w:rFonts w:cs="Calibri"/>
                <w:color w:val="000000"/>
                <w:sz w:val="18"/>
              </w:rPr>
            </w:pPr>
          </w:p>
        </w:tc>
        <w:tc>
          <w:tcPr>
            <w:tcW w:w="2882" w:type="dxa"/>
          </w:tcPr>
          <w:p w14:paraId="51BB2D01" w14:textId="77777777" w:rsidR="00A21983" w:rsidRDefault="00A21983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  <w:tc>
          <w:tcPr>
            <w:tcW w:w="2882" w:type="dxa"/>
          </w:tcPr>
          <w:p w14:paraId="14BA6A24" w14:textId="77777777" w:rsidR="00A21983" w:rsidRDefault="00A21983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</w:tr>
      <w:tr w:rsidR="00A21983" w14:paraId="2701CB01" w14:textId="77777777" w:rsidTr="003D5C0B">
        <w:tc>
          <w:tcPr>
            <w:tcW w:w="2881" w:type="dxa"/>
          </w:tcPr>
          <w:p w14:paraId="1BF575FF" w14:textId="77777777" w:rsidR="00A21983" w:rsidRDefault="00A21983" w:rsidP="001F2BAF">
            <w:pPr>
              <w:spacing w:line="360" w:lineRule="auto"/>
              <w:jc w:val="both"/>
              <w:rPr>
                <w:rFonts w:cs="Calibri"/>
                <w:color w:val="000000"/>
                <w:sz w:val="18"/>
              </w:rPr>
            </w:pPr>
          </w:p>
        </w:tc>
        <w:tc>
          <w:tcPr>
            <w:tcW w:w="2882" w:type="dxa"/>
          </w:tcPr>
          <w:p w14:paraId="32BC6771" w14:textId="77777777" w:rsidR="00A21983" w:rsidRDefault="00A21983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  <w:tc>
          <w:tcPr>
            <w:tcW w:w="2882" w:type="dxa"/>
          </w:tcPr>
          <w:p w14:paraId="00D92F8C" w14:textId="77777777" w:rsidR="00A21983" w:rsidRDefault="00A21983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</w:tr>
      <w:tr w:rsidR="003D5C0B" w14:paraId="0991C4C4" w14:textId="77777777" w:rsidTr="003D5C0B">
        <w:tc>
          <w:tcPr>
            <w:tcW w:w="2881" w:type="dxa"/>
          </w:tcPr>
          <w:p w14:paraId="0AD5A13C" w14:textId="77777777" w:rsidR="003D5C0B" w:rsidRPr="003D5C0B" w:rsidRDefault="003D5C0B" w:rsidP="001F2BAF">
            <w:pPr>
              <w:spacing w:line="360" w:lineRule="auto"/>
              <w:jc w:val="both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Risorse economiche previste per l’intervento</w:t>
            </w:r>
          </w:p>
        </w:tc>
        <w:tc>
          <w:tcPr>
            <w:tcW w:w="2882" w:type="dxa"/>
          </w:tcPr>
          <w:p w14:paraId="40973ECB" w14:textId="77777777" w:rsidR="003D5C0B" w:rsidRDefault="003D5C0B" w:rsidP="003D5C0B">
            <w:pPr>
              <w:spacing w:line="36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€ 500,00</w:t>
            </w:r>
          </w:p>
        </w:tc>
        <w:tc>
          <w:tcPr>
            <w:tcW w:w="2882" w:type="dxa"/>
          </w:tcPr>
          <w:p w14:paraId="0550D897" w14:textId="77777777" w:rsidR="003D5C0B" w:rsidRDefault="003D5C0B" w:rsidP="003D5C0B">
            <w:pPr>
              <w:spacing w:line="36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€ 6.000,00</w:t>
            </w:r>
          </w:p>
        </w:tc>
      </w:tr>
      <w:tr w:rsidR="003D5C0B" w14:paraId="293D5AD3" w14:textId="77777777" w:rsidTr="003D5C0B">
        <w:tc>
          <w:tcPr>
            <w:tcW w:w="2881" w:type="dxa"/>
          </w:tcPr>
          <w:p w14:paraId="3836579D" w14:textId="77777777" w:rsidR="003D5C0B" w:rsidRPr="003D5C0B" w:rsidRDefault="003D5C0B" w:rsidP="003D5C0B">
            <w:pPr>
              <w:spacing w:line="36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TOTALE</w:t>
            </w:r>
          </w:p>
        </w:tc>
        <w:tc>
          <w:tcPr>
            <w:tcW w:w="2882" w:type="dxa"/>
          </w:tcPr>
          <w:p w14:paraId="17CBF5A8" w14:textId="77777777" w:rsidR="003D5C0B" w:rsidRDefault="003D5C0B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  <w:tc>
          <w:tcPr>
            <w:tcW w:w="2882" w:type="dxa"/>
          </w:tcPr>
          <w:p w14:paraId="069BFCC9" w14:textId="77777777" w:rsidR="003D5C0B" w:rsidRDefault="003D5C0B" w:rsidP="001F2BAF">
            <w:pPr>
              <w:spacing w:line="360" w:lineRule="auto"/>
              <w:jc w:val="both"/>
              <w:rPr>
                <w:rFonts w:cs="Calibri"/>
                <w:color w:val="000000"/>
              </w:rPr>
            </w:pPr>
          </w:p>
        </w:tc>
      </w:tr>
    </w:tbl>
    <w:p w14:paraId="31D22626" w14:textId="77777777" w:rsidR="00AD064B" w:rsidRPr="00AD064B" w:rsidRDefault="00AD064B" w:rsidP="00AD064B">
      <w:pPr>
        <w:autoSpaceDE w:val="0"/>
        <w:autoSpaceDN w:val="0"/>
        <w:adjustRightInd w:val="0"/>
        <w:jc w:val="both"/>
        <w:rPr>
          <w:rFonts w:cs="Calibri"/>
        </w:rPr>
      </w:pPr>
    </w:p>
    <w:p w14:paraId="660E3CF2" w14:textId="77777777" w:rsidR="00AD064B" w:rsidRPr="00AD064B" w:rsidRDefault="00AD064B" w:rsidP="00AD064B">
      <w:pPr>
        <w:pStyle w:val="Paragrafoelenco"/>
        <w:autoSpaceDE w:val="0"/>
        <w:autoSpaceDN w:val="0"/>
        <w:adjustRightInd w:val="0"/>
        <w:ind w:left="709"/>
        <w:jc w:val="both"/>
        <w:rPr>
          <w:rFonts w:cs="Calibri"/>
        </w:rPr>
      </w:pPr>
    </w:p>
    <w:p w14:paraId="4C9AAB14" w14:textId="77777777" w:rsidR="00C12AB1" w:rsidRDefault="00C12AB1" w:rsidP="00E733C2">
      <w:pPr>
        <w:spacing w:line="360" w:lineRule="auto"/>
        <w:rPr>
          <w:rFonts w:ascii="Arial" w:hAnsi="Arial" w:cs="Arial"/>
        </w:rPr>
      </w:pPr>
    </w:p>
    <w:p w14:paraId="6CC7A9BE" w14:textId="77777777" w:rsidR="00C06186" w:rsidRDefault="00C06186" w:rsidP="00C06186">
      <w:pPr>
        <w:autoSpaceDE w:val="0"/>
        <w:autoSpaceDN w:val="0"/>
        <w:adjustRightInd w:val="0"/>
        <w:spacing w:line="360" w:lineRule="auto"/>
        <w:rPr>
          <w:rFonts w:cs="Calibri"/>
        </w:rPr>
      </w:pPr>
      <w:r>
        <w:rPr>
          <w:rFonts w:cs="Calibri"/>
        </w:rPr>
        <w:t>Data attivazione interventi   ___/____/______</w:t>
      </w:r>
    </w:p>
    <w:p w14:paraId="42C7D96E" w14:textId="77777777" w:rsidR="00C06186" w:rsidRPr="00AD064B" w:rsidRDefault="00C06186" w:rsidP="00C06186">
      <w:pPr>
        <w:pStyle w:val="Paragrafoelenco"/>
        <w:autoSpaceDE w:val="0"/>
        <w:autoSpaceDN w:val="0"/>
        <w:adjustRightInd w:val="0"/>
        <w:ind w:left="709"/>
        <w:jc w:val="both"/>
        <w:rPr>
          <w:rFonts w:cs="Calibri"/>
        </w:rPr>
      </w:pPr>
    </w:p>
    <w:p w14:paraId="07ED3119" w14:textId="77777777" w:rsidR="00C06186" w:rsidRDefault="00C06186" w:rsidP="00C06186">
      <w:pPr>
        <w:pStyle w:val="NormaleWeb1"/>
        <w:spacing w:before="0" w:beforeAutospacing="0" w:after="0" w:afterAutospacing="0" w:line="360" w:lineRule="auto"/>
        <w:jc w:val="both"/>
        <w:rPr>
          <w:rFonts w:ascii="Calibri" w:hAnsi="Calibri" w:cs="Calibri"/>
          <w:b/>
          <w:color w:val="auto"/>
        </w:rPr>
      </w:pPr>
    </w:p>
    <w:p w14:paraId="31814148" w14:textId="77777777" w:rsidR="00C06186" w:rsidRPr="00DF2109" w:rsidRDefault="00C06186" w:rsidP="00C06186">
      <w:pPr>
        <w:pStyle w:val="NormaleWeb1"/>
        <w:spacing w:before="0" w:beforeAutospacing="0" w:after="0" w:afterAutospacing="0" w:line="360" w:lineRule="auto"/>
        <w:jc w:val="both"/>
        <w:rPr>
          <w:rFonts w:ascii="Calibri" w:hAnsi="Calibri" w:cs="Calibri"/>
          <w:b/>
          <w:color w:val="auto"/>
        </w:rPr>
      </w:pPr>
      <w:r>
        <w:rPr>
          <w:rFonts w:ascii="Calibri" w:hAnsi="Calibri" w:cs="Calibri"/>
          <w:b/>
          <w:color w:val="auto"/>
        </w:rPr>
        <w:t>FIRMATARI</w:t>
      </w:r>
    </w:p>
    <w:p w14:paraId="46B23FA5" w14:textId="77777777" w:rsidR="00C06186" w:rsidRDefault="00C06186" w:rsidP="00C06186">
      <w:pPr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DE57EF">
        <w:rPr>
          <w:rFonts w:cs="Calibri"/>
        </w:rPr>
        <w:t xml:space="preserve">Persona disabile______________________________ </w:t>
      </w:r>
    </w:p>
    <w:p w14:paraId="3F408AA3" w14:textId="77777777" w:rsidR="00C06186" w:rsidRDefault="00C06186" w:rsidP="00C06186">
      <w:pPr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</w:p>
    <w:p w14:paraId="2A13660F" w14:textId="77777777" w:rsidR="00C06186" w:rsidRPr="00DE57EF" w:rsidRDefault="00C06186" w:rsidP="00C06186">
      <w:pPr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>
        <w:rPr>
          <w:rFonts w:cs="Calibri"/>
          <w:b/>
        </w:rPr>
        <w:t>o</w:t>
      </w:r>
      <w:r w:rsidRPr="00DE57EF">
        <w:rPr>
          <w:rFonts w:cs="Calibri"/>
          <w:b/>
        </w:rPr>
        <w:t xml:space="preserve">ppure </w:t>
      </w:r>
      <w:r>
        <w:rPr>
          <w:rFonts w:cs="Calibri"/>
        </w:rPr>
        <w:t>tutore/curatore/amministratore di sostegno/familiare</w:t>
      </w:r>
      <w:r w:rsidRPr="00DE57EF">
        <w:rPr>
          <w:rFonts w:cs="Calibri"/>
        </w:rPr>
        <w:t xml:space="preserve"> ______________________________</w:t>
      </w:r>
    </w:p>
    <w:p w14:paraId="453F14EE" w14:textId="77777777" w:rsidR="00C06186" w:rsidRDefault="00C06186" w:rsidP="00C06186">
      <w:pPr>
        <w:autoSpaceDE w:val="0"/>
        <w:autoSpaceDN w:val="0"/>
        <w:adjustRightInd w:val="0"/>
        <w:spacing w:line="360" w:lineRule="auto"/>
        <w:rPr>
          <w:rFonts w:cs="Calibri"/>
        </w:rPr>
      </w:pPr>
    </w:p>
    <w:p w14:paraId="2012D33E" w14:textId="77777777" w:rsidR="00C06186" w:rsidRDefault="00C06186" w:rsidP="00C06186">
      <w:pPr>
        <w:autoSpaceDE w:val="0"/>
        <w:autoSpaceDN w:val="0"/>
        <w:adjustRightInd w:val="0"/>
        <w:spacing w:line="360" w:lineRule="auto"/>
        <w:rPr>
          <w:rFonts w:cs="Calibri"/>
        </w:rPr>
      </w:pPr>
      <w:r>
        <w:rPr>
          <w:rFonts w:cs="Calibri"/>
        </w:rPr>
        <w:t>Assistente Sociale - Case Manager ____________________________________________</w:t>
      </w:r>
    </w:p>
    <w:p w14:paraId="0D3EB0C4" w14:textId="77777777" w:rsidR="00C06186" w:rsidRDefault="00C06186" w:rsidP="00C06186">
      <w:pPr>
        <w:autoSpaceDE w:val="0"/>
        <w:autoSpaceDN w:val="0"/>
        <w:adjustRightInd w:val="0"/>
        <w:spacing w:line="360" w:lineRule="auto"/>
        <w:rPr>
          <w:rFonts w:cs="Calibri"/>
        </w:rPr>
      </w:pPr>
    </w:p>
    <w:p w14:paraId="39100E5E" w14:textId="77777777" w:rsidR="00C06186" w:rsidRDefault="00C06186" w:rsidP="00C06186">
      <w:pPr>
        <w:autoSpaceDE w:val="0"/>
        <w:autoSpaceDN w:val="0"/>
        <w:adjustRightInd w:val="0"/>
        <w:spacing w:line="360" w:lineRule="auto"/>
        <w:jc w:val="center"/>
        <w:rPr>
          <w:rFonts w:cs="Calibri"/>
        </w:rPr>
      </w:pPr>
    </w:p>
    <w:p w14:paraId="38040AB5" w14:textId="77777777" w:rsidR="00C06186" w:rsidRDefault="00C06186" w:rsidP="00C06186">
      <w:pPr>
        <w:spacing w:line="360" w:lineRule="auto"/>
        <w:jc w:val="both"/>
        <w:rPr>
          <w:rFonts w:cs="Calibri"/>
        </w:rPr>
      </w:pPr>
      <w:r w:rsidRPr="00DF2109">
        <w:rPr>
          <w:rFonts w:cs="Calibri"/>
        </w:rPr>
        <w:t>Le parti sottoscrivendo il presente progetto si impegnano a tener fede agli impegni in esso dichiarati.</w:t>
      </w:r>
    </w:p>
    <w:p w14:paraId="0E1BA470" w14:textId="77777777" w:rsidR="00C06186" w:rsidRPr="00DF2109" w:rsidRDefault="00C06186" w:rsidP="00C06186">
      <w:pPr>
        <w:spacing w:line="360" w:lineRule="auto"/>
        <w:jc w:val="both"/>
        <w:rPr>
          <w:rFonts w:cs="Calibri"/>
        </w:rPr>
      </w:pPr>
    </w:p>
    <w:p w14:paraId="558018A1" w14:textId="77777777" w:rsidR="00C06186" w:rsidRPr="0068582D" w:rsidRDefault="00C06186" w:rsidP="00C06186">
      <w:pPr>
        <w:pStyle w:val="Intestazione"/>
        <w:tabs>
          <w:tab w:val="clear" w:pos="4819"/>
          <w:tab w:val="clear" w:pos="9638"/>
        </w:tabs>
        <w:autoSpaceDE w:val="0"/>
        <w:autoSpaceDN w:val="0"/>
        <w:adjustRightInd w:val="0"/>
        <w:spacing w:line="360" w:lineRule="auto"/>
        <w:rPr>
          <w:rFonts w:cs="Calibri"/>
        </w:rPr>
      </w:pPr>
      <w:r w:rsidRPr="0068582D">
        <w:rPr>
          <w:rFonts w:cs="Calibri"/>
        </w:rPr>
        <w:t>Luogo e data ____________________________</w:t>
      </w:r>
    </w:p>
    <w:p w14:paraId="70C582E3" w14:textId="7B61AA1A" w:rsidR="009737DB" w:rsidRDefault="009737DB" w:rsidP="008815CF">
      <w:pPr>
        <w:autoSpaceDE w:val="0"/>
        <w:autoSpaceDN w:val="0"/>
        <w:adjustRightInd w:val="0"/>
        <w:spacing w:line="360" w:lineRule="auto"/>
        <w:rPr>
          <w:rFonts w:cs="Calibri"/>
        </w:rPr>
      </w:pPr>
    </w:p>
    <w:sectPr w:rsidR="009737DB" w:rsidSect="009E53A3">
      <w:headerReference w:type="even" r:id="rId8"/>
      <w:headerReference w:type="default" r:id="rId9"/>
      <w:headerReference w:type="first" r:id="rId10"/>
      <w:pgSz w:w="11906" w:h="16838"/>
      <w:pgMar w:top="1417" w:right="707" w:bottom="1418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01715F" w14:textId="77777777" w:rsidR="003D5C0B" w:rsidRDefault="003D5C0B" w:rsidP="00DC13F7">
      <w:r>
        <w:separator/>
      </w:r>
    </w:p>
  </w:endnote>
  <w:endnote w:type="continuationSeparator" w:id="0">
    <w:p w14:paraId="629D2342" w14:textId="77777777" w:rsidR="003D5C0B" w:rsidRDefault="003D5C0B" w:rsidP="00DC1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E0DA2" w14:textId="77777777" w:rsidR="003D5C0B" w:rsidRDefault="003D5C0B" w:rsidP="00DC13F7">
      <w:r>
        <w:separator/>
      </w:r>
    </w:p>
  </w:footnote>
  <w:footnote w:type="continuationSeparator" w:id="0">
    <w:p w14:paraId="1AB68D4F" w14:textId="77777777" w:rsidR="003D5C0B" w:rsidRDefault="003D5C0B" w:rsidP="00DC1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1C926" w14:textId="77777777" w:rsidR="003D5C0B" w:rsidRDefault="00C06186">
    <w:pPr>
      <w:pStyle w:val="Intestazione"/>
    </w:pPr>
    <w:r>
      <w:rPr>
        <w:noProof/>
      </w:rPr>
      <w:pict w14:anchorId="2B06E1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0969" o:spid="_x0000_s2050" type="#_x0000_t75" style="position:absolute;margin-left:0;margin-top:0;width:593.3pt;height:841.45pt;z-index:-251658240;mso-position-horizontal:center;mso-position-horizontal-relative:margin;mso-position-vertical:center;mso-position-vertical-relative:margin" o:allowincell="f">
          <v:imagedata r:id="rId1" o:title="Consorzio tevere_carta 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8093F" w14:textId="7E439F8D" w:rsidR="00C06186" w:rsidRPr="00E733C2" w:rsidRDefault="00C06186" w:rsidP="00C06186">
    <w:pPr>
      <w:pStyle w:val="Intestazione"/>
      <w:rPr>
        <w:rFonts w:ascii="Calibri" w:hAnsi="Calibri" w:cs="Calibri"/>
        <w:i/>
        <w:szCs w:val="24"/>
      </w:rPr>
    </w:pPr>
    <w:r>
      <w:pict w14:anchorId="326F5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0970" o:spid="_x0000_s2052" type="#_x0000_t75" style="position:absolute;margin-left:-133.7pt;margin-top:-53.6pt;width:593.3pt;height:841.45pt;z-index:-251660288;mso-position-horizontal-relative:margin;mso-position-vertical-relative:margin" o:allowincell="f">
          <v:imagedata r:id="rId1" o:title="Consorzio tevere_carta intestata"/>
          <w10:wrap anchorx="margin" anchory="margin"/>
        </v:shape>
      </w:pict>
    </w:r>
  </w:p>
  <w:p w14:paraId="4A87ABE6" w14:textId="2C289859" w:rsidR="003D5C0B" w:rsidRPr="00E733C2" w:rsidRDefault="003D5C0B" w:rsidP="00E733C2">
    <w:pPr>
      <w:pStyle w:val="Intestazione"/>
      <w:jc w:val="center"/>
      <w:rPr>
        <w:rFonts w:ascii="Calibri" w:hAnsi="Calibri" w:cs="Calibri"/>
        <w:i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23ECD" w14:textId="77777777" w:rsidR="003D5C0B" w:rsidRDefault="00C06186">
    <w:pPr>
      <w:pStyle w:val="Intestazione"/>
    </w:pPr>
    <w:r>
      <w:rPr>
        <w:noProof/>
      </w:rPr>
      <w:pict w14:anchorId="74AC9C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0968" o:spid="_x0000_s2049" type="#_x0000_t75" style="position:absolute;margin-left:0;margin-top:0;width:593.3pt;height:841.45pt;z-index:-251659264;mso-position-horizontal:center;mso-position-horizontal-relative:margin;mso-position-vertical:center;mso-position-vertical-relative:margin" o:allowincell="f">
          <v:imagedata r:id="rId1" o:title="Consorzio tevere_carta intesta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61A2B"/>
    <w:multiLevelType w:val="hybridMultilevel"/>
    <w:tmpl w:val="43AA4E5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5635"/>
    <w:multiLevelType w:val="hybridMultilevel"/>
    <w:tmpl w:val="E160D156"/>
    <w:lvl w:ilvl="0" w:tplc="7D129C88">
      <w:start w:val="1"/>
      <w:numFmt w:val="bullet"/>
      <w:lvlText w:val="-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E7A6D6E">
      <w:start w:val="1"/>
      <w:numFmt w:val="bullet"/>
      <w:lvlText w:val="o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17C1B24">
      <w:start w:val="1"/>
      <w:numFmt w:val="bullet"/>
      <w:lvlText w:val="▪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CCAF26E">
      <w:start w:val="1"/>
      <w:numFmt w:val="bullet"/>
      <w:lvlText w:val="•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3384B1A">
      <w:start w:val="1"/>
      <w:numFmt w:val="bullet"/>
      <w:lvlText w:val="o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9C2F808">
      <w:start w:val="1"/>
      <w:numFmt w:val="bullet"/>
      <w:lvlText w:val="▪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332DA1E">
      <w:start w:val="1"/>
      <w:numFmt w:val="bullet"/>
      <w:lvlText w:val="•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6B08736">
      <w:start w:val="1"/>
      <w:numFmt w:val="bullet"/>
      <w:lvlText w:val="o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912450A">
      <w:start w:val="1"/>
      <w:numFmt w:val="bullet"/>
      <w:lvlText w:val="▪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D57448"/>
    <w:multiLevelType w:val="multilevel"/>
    <w:tmpl w:val="C32CE98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92C0DB2"/>
    <w:multiLevelType w:val="hybridMultilevel"/>
    <w:tmpl w:val="788AE4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A345B"/>
    <w:multiLevelType w:val="hybridMultilevel"/>
    <w:tmpl w:val="7F205D28"/>
    <w:lvl w:ilvl="0" w:tplc="D81E739C">
      <w:start w:val="1"/>
      <w:numFmt w:val="bullet"/>
      <w:lvlText w:val="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A3C5E1C"/>
    <w:multiLevelType w:val="hybridMultilevel"/>
    <w:tmpl w:val="C73CCA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A6575"/>
    <w:multiLevelType w:val="hybridMultilevel"/>
    <w:tmpl w:val="EF2AE3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921B3"/>
    <w:multiLevelType w:val="hybridMultilevel"/>
    <w:tmpl w:val="0E6A751C"/>
    <w:lvl w:ilvl="0" w:tplc="04100007">
      <w:start w:val="1"/>
      <w:numFmt w:val="bullet"/>
      <w:lvlText w:val=""/>
      <w:lvlJc w:val="left"/>
      <w:pPr>
        <w:ind w:left="6624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7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6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384" w:hanging="360"/>
      </w:pPr>
      <w:rPr>
        <w:rFonts w:ascii="Wingdings" w:hAnsi="Wingdings" w:hint="default"/>
      </w:rPr>
    </w:lvl>
  </w:abstractNum>
  <w:abstractNum w:abstractNumId="8" w15:restartNumberingAfterBreak="0">
    <w:nsid w:val="1108103D"/>
    <w:multiLevelType w:val="hybridMultilevel"/>
    <w:tmpl w:val="324AB5C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F140150"/>
    <w:multiLevelType w:val="hybridMultilevel"/>
    <w:tmpl w:val="5C9C4A1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17EFD"/>
    <w:multiLevelType w:val="hybridMultilevel"/>
    <w:tmpl w:val="25186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F5ED4"/>
    <w:multiLevelType w:val="hybridMultilevel"/>
    <w:tmpl w:val="AF8883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31D70"/>
    <w:multiLevelType w:val="hybridMultilevel"/>
    <w:tmpl w:val="C6B6F15E"/>
    <w:lvl w:ilvl="0" w:tplc="1966B3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023D7A">
      <w:start w:val="7"/>
      <w:numFmt w:val="decimal"/>
      <w:lvlRestart w:val="0"/>
      <w:lvlText w:val="%2."/>
      <w:lvlJc w:val="left"/>
      <w:pPr>
        <w:ind w:left="112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F48874">
      <w:start w:val="1"/>
      <w:numFmt w:val="lowerRoman"/>
      <w:lvlText w:val="%3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50AF1E">
      <w:start w:val="1"/>
      <w:numFmt w:val="decimal"/>
      <w:lvlText w:val="%4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B2621A">
      <w:start w:val="1"/>
      <w:numFmt w:val="lowerLetter"/>
      <w:lvlText w:val="%5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846F54">
      <w:start w:val="1"/>
      <w:numFmt w:val="lowerRoman"/>
      <w:lvlText w:val="%6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06800C">
      <w:start w:val="1"/>
      <w:numFmt w:val="decimal"/>
      <w:lvlText w:val="%7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D04CA2">
      <w:start w:val="1"/>
      <w:numFmt w:val="lowerLetter"/>
      <w:lvlText w:val="%8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48FE3C">
      <w:start w:val="1"/>
      <w:numFmt w:val="lowerRoman"/>
      <w:lvlText w:val="%9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F864D4"/>
    <w:multiLevelType w:val="hybridMultilevel"/>
    <w:tmpl w:val="B8B22882"/>
    <w:lvl w:ilvl="0" w:tplc="0410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CF5661F"/>
    <w:multiLevelType w:val="hybridMultilevel"/>
    <w:tmpl w:val="83C0C67E"/>
    <w:lvl w:ilvl="0" w:tplc="992EE19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22CD0"/>
    <w:multiLevelType w:val="hybridMultilevel"/>
    <w:tmpl w:val="25DCEC60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C7EAB"/>
    <w:multiLevelType w:val="hybridMultilevel"/>
    <w:tmpl w:val="D2244C36"/>
    <w:lvl w:ilvl="0" w:tplc="4A2031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85CDF"/>
    <w:multiLevelType w:val="hybridMultilevel"/>
    <w:tmpl w:val="DE420332"/>
    <w:lvl w:ilvl="0" w:tplc="CD5278BA">
      <w:start w:val="3"/>
      <w:numFmt w:val="decimal"/>
      <w:lvlText w:val="%1."/>
      <w:lvlJc w:val="left"/>
      <w:pPr>
        <w:ind w:left="112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E09CC8">
      <w:start w:val="1"/>
      <w:numFmt w:val="lowerLetter"/>
      <w:lvlText w:val="%2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E8CFFE">
      <w:start w:val="1"/>
      <w:numFmt w:val="lowerRoman"/>
      <w:lvlText w:val="%3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D8228C">
      <w:start w:val="1"/>
      <w:numFmt w:val="decimal"/>
      <w:lvlText w:val="%4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2E06D2">
      <w:start w:val="1"/>
      <w:numFmt w:val="lowerLetter"/>
      <w:lvlText w:val="%5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489938">
      <w:start w:val="1"/>
      <w:numFmt w:val="lowerRoman"/>
      <w:lvlText w:val="%6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BC024E">
      <w:start w:val="1"/>
      <w:numFmt w:val="decimal"/>
      <w:lvlText w:val="%7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F0626C">
      <w:start w:val="1"/>
      <w:numFmt w:val="lowerLetter"/>
      <w:lvlText w:val="%8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E4D4AC">
      <w:start w:val="1"/>
      <w:numFmt w:val="lowerRoman"/>
      <w:lvlText w:val="%9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A16ED2"/>
    <w:multiLevelType w:val="hybridMultilevel"/>
    <w:tmpl w:val="48C03EFE"/>
    <w:lvl w:ilvl="0" w:tplc="FDCAF5B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sz w:val="30"/>
        <w:szCs w:val="3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6DB36AA"/>
    <w:multiLevelType w:val="hybridMultilevel"/>
    <w:tmpl w:val="B7885E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B516A"/>
    <w:multiLevelType w:val="hybridMultilevel"/>
    <w:tmpl w:val="37066D50"/>
    <w:lvl w:ilvl="0" w:tplc="06A2BF6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8B838BF"/>
    <w:multiLevelType w:val="hybridMultilevel"/>
    <w:tmpl w:val="47BA3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877CF4"/>
    <w:multiLevelType w:val="hybridMultilevel"/>
    <w:tmpl w:val="F45AE7AC"/>
    <w:lvl w:ilvl="0" w:tplc="7D129C88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D5A62EC"/>
    <w:multiLevelType w:val="hybridMultilevel"/>
    <w:tmpl w:val="7BD4D5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B70E8"/>
    <w:multiLevelType w:val="hybridMultilevel"/>
    <w:tmpl w:val="F230A288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58840D5"/>
    <w:multiLevelType w:val="hybridMultilevel"/>
    <w:tmpl w:val="F3280D1A"/>
    <w:lvl w:ilvl="0" w:tplc="7D129C88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4C052379"/>
    <w:multiLevelType w:val="hybridMultilevel"/>
    <w:tmpl w:val="972CE918"/>
    <w:lvl w:ilvl="0" w:tplc="0410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4CF93C67"/>
    <w:multiLevelType w:val="hybridMultilevel"/>
    <w:tmpl w:val="84A4217C"/>
    <w:lvl w:ilvl="0" w:tplc="04100007">
      <w:start w:val="1"/>
      <w:numFmt w:val="bullet"/>
      <w:lvlText w:val=""/>
      <w:lvlJc w:val="left"/>
      <w:pPr>
        <w:ind w:left="5904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0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7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5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2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9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664" w:hanging="360"/>
      </w:pPr>
      <w:rPr>
        <w:rFonts w:ascii="Wingdings" w:hAnsi="Wingdings" w:hint="default"/>
      </w:rPr>
    </w:lvl>
  </w:abstractNum>
  <w:abstractNum w:abstractNumId="28" w15:restartNumberingAfterBreak="0">
    <w:nsid w:val="517C3CF3"/>
    <w:multiLevelType w:val="hybridMultilevel"/>
    <w:tmpl w:val="DE783A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5041CD"/>
    <w:multiLevelType w:val="hybridMultilevel"/>
    <w:tmpl w:val="1CD0B34A"/>
    <w:lvl w:ilvl="0" w:tplc="06A2BF6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4811E7A"/>
    <w:multiLevelType w:val="hybridMultilevel"/>
    <w:tmpl w:val="AED6BA20"/>
    <w:lvl w:ilvl="0" w:tplc="0410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54B86135"/>
    <w:multiLevelType w:val="hybridMultilevel"/>
    <w:tmpl w:val="29AAA560"/>
    <w:lvl w:ilvl="0" w:tplc="0410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  <w:sz w:val="24"/>
        <w:szCs w:val="18"/>
      </w:rPr>
    </w:lvl>
    <w:lvl w:ilvl="1" w:tplc="0410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2" w15:restartNumberingAfterBreak="0">
    <w:nsid w:val="60A855E0"/>
    <w:multiLevelType w:val="hybridMultilevel"/>
    <w:tmpl w:val="879E5D94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262039D"/>
    <w:multiLevelType w:val="hybridMultilevel"/>
    <w:tmpl w:val="D9182A40"/>
    <w:lvl w:ilvl="0" w:tplc="4DF87FCA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D2290FC">
      <w:start w:val="1"/>
      <w:numFmt w:val="bullet"/>
      <w:lvlText w:val="•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8ADA366E">
      <w:start w:val="1"/>
      <w:numFmt w:val="bullet"/>
      <w:lvlText w:val="▪"/>
      <w:lvlJc w:val="left"/>
      <w:pPr>
        <w:ind w:left="1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4460B2E">
      <w:start w:val="1"/>
      <w:numFmt w:val="bullet"/>
      <w:lvlText w:val="•"/>
      <w:lvlJc w:val="left"/>
      <w:pPr>
        <w:ind w:left="2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D2CF7F6">
      <w:start w:val="1"/>
      <w:numFmt w:val="bullet"/>
      <w:lvlText w:val="o"/>
      <w:lvlJc w:val="left"/>
      <w:pPr>
        <w:ind w:left="3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082035E">
      <w:start w:val="1"/>
      <w:numFmt w:val="bullet"/>
      <w:lvlText w:val="▪"/>
      <w:lvlJc w:val="left"/>
      <w:pPr>
        <w:ind w:left="3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E44610C">
      <w:start w:val="1"/>
      <w:numFmt w:val="bullet"/>
      <w:lvlText w:val="•"/>
      <w:lvlJc w:val="left"/>
      <w:pPr>
        <w:ind w:left="4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7E22642">
      <w:start w:val="1"/>
      <w:numFmt w:val="bullet"/>
      <w:lvlText w:val="o"/>
      <w:lvlJc w:val="left"/>
      <w:pPr>
        <w:ind w:left="5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39585A08">
      <w:start w:val="1"/>
      <w:numFmt w:val="bullet"/>
      <w:lvlText w:val="▪"/>
      <w:lvlJc w:val="left"/>
      <w:pPr>
        <w:ind w:left="5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6BA2EE2"/>
    <w:multiLevelType w:val="hybridMultilevel"/>
    <w:tmpl w:val="C51C537E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911C4"/>
    <w:multiLevelType w:val="hybridMultilevel"/>
    <w:tmpl w:val="61F8C71E"/>
    <w:lvl w:ilvl="0" w:tplc="7D129C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92210"/>
    <w:multiLevelType w:val="hybridMultilevel"/>
    <w:tmpl w:val="80C8EAF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575704"/>
    <w:multiLevelType w:val="hybridMultilevel"/>
    <w:tmpl w:val="E50696CE"/>
    <w:lvl w:ilvl="0" w:tplc="E676E762">
      <w:start w:val="1"/>
      <w:numFmt w:val="bullet"/>
      <w:lvlText w:val="-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A6CB502">
      <w:start w:val="1"/>
      <w:numFmt w:val="bullet"/>
      <w:lvlText w:val="o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B4835BA">
      <w:start w:val="1"/>
      <w:numFmt w:val="bullet"/>
      <w:lvlText w:val="▪"/>
      <w:lvlJc w:val="left"/>
      <w:pPr>
        <w:ind w:left="2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1848B9C">
      <w:start w:val="1"/>
      <w:numFmt w:val="bullet"/>
      <w:lvlText w:val="•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8904492">
      <w:start w:val="1"/>
      <w:numFmt w:val="bullet"/>
      <w:lvlText w:val="o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6C0DBE6">
      <w:start w:val="1"/>
      <w:numFmt w:val="bullet"/>
      <w:lvlText w:val="▪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E08373E">
      <w:start w:val="1"/>
      <w:numFmt w:val="bullet"/>
      <w:lvlText w:val="•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8CE3C76">
      <w:start w:val="1"/>
      <w:numFmt w:val="bullet"/>
      <w:lvlText w:val="o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B604E76">
      <w:start w:val="1"/>
      <w:numFmt w:val="bullet"/>
      <w:lvlText w:val="▪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1094009"/>
    <w:multiLevelType w:val="hybridMultilevel"/>
    <w:tmpl w:val="13E0C84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3932CC3"/>
    <w:multiLevelType w:val="hybridMultilevel"/>
    <w:tmpl w:val="BC464A1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970092A"/>
    <w:multiLevelType w:val="hybridMultilevel"/>
    <w:tmpl w:val="91D41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F5947"/>
    <w:multiLevelType w:val="hybridMultilevel"/>
    <w:tmpl w:val="63DED728"/>
    <w:lvl w:ilvl="0" w:tplc="7D129C88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4"/>
  </w:num>
  <w:num w:numId="3">
    <w:abstractNumId w:val="1"/>
  </w:num>
  <w:num w:numId="4">
    <w:abstractNumId w:val="38"/>
  </w:num>
  <w:num w:numId="5">
    <w:abstractNumId w:val="33"/>
  </w:num>
  <w:num w:numId="6">
    <w:abstractNumId w:val="39"/>
  </w:num>
  <w:num w:numId="7">
    <w:abstractNumId w:val="17"/>
  </w:num>
  <w:num w:numId="8">
    <w:abstractNumId w:val="12"/>
  </w:num>
  <w:num w:numId="9">
    <w:abstractNumId w:val="37"/>
  </w:num>
  <w:num w:numId="10">
    <w:abstractNumId w:val="40"/>
  </w:num>
  <w:num w:numId="11">
    <w:abstractNumId w:val="10"/>
  </w:num>
  <w:num w:numId="12">
    <w:abstractNumId w:val="25"/>
  </w:num>
  <w:num w:numId="13">
    <w:abstractNumId w:val="22"/>
  </w:num>
  <w:num w:numId="14">
    <w:abstractNumId w:val="35"/>
  </w:num>
  <w:num w:numId="15">
    <w:abstractNumId w:val="21"/>
  </w:num>
  <w:num w:numId="16">
    <w:abstractNumId w:val="19"/>
  </w:num>
  <w:num w:numId="17">
    <w:abstractNumId w:val="18"/>
  </w:num>
  <w:num w:numId="18">
    <w:abstractNumId w:val="41"/>
  </w:num>
  <w:num w:numId="19">
    <w:abstractNumId w:val="32"/>
  </w:num>
  <w:num w:numId="20">
    <w:abstractNumId w:val="13"/>
  </w:num>
  <w:num w:numId="21">
    <w:abstractNumId w:val="30"/>
  </w:num>
  <w:num w:numId="22">
    <w:abstractNumId w:val="29"/>
  </w:num>
  <w:num w:numId="23">
    <w:abstractNumId w:val="20"/>
  </w:num>
  <w:num w:numId="24">
    <w:abstractNumId w:val="15"/>
  </w:num>
  <w:num w:numId="25">
    <w:abstractNumId w:val="31"/>
  </w:num>
  <w:num w:numId="26">
    <w:abstractNumId w:val="9"/>
  </w:num>
  <w:num w:numId="27">
    <w:abstractNumId w:val="11"/>
  </w:num>
  <w:num w:numId="28">
    <w:abstractNumId w:val="3"/>
  </w:num>
  <w:num w:numId="29">
    <w:abstractNumId w:val="16"/>
  </w:num>
  <w:num w:numId="30">
    <w:abstractNumId w:val="27"/>
  </w:num>
  <w:num w:numId="31">
    <w:abstractNumId w:val="26"/>
  </w:num>
  <w:num w:numId="32">
    <w:abstractNumId w:val="2"/>
  </w:num>
  <w:num w:numId="33">
    <w:abstractNumId w:val="14"/>
  </w:num>
  <w:num w:numId="34">
    <w:abstractNumId w:val="0"/>
  </w:num>
  <w:num w:numId="35">
    <w:abstractNumId w:val="23"/>
  </w:num>
  <w:num w:numId="36">
    <w:abstractNumId w:val="6"/>
  </w:num>
  <w:num w:numId="37">
    <w:abstractNumId w:val="5"/>
  </w:num>
  <w:num w:numId="38">
    <w:abstractNumId w:val="36"/>
  </w:num>
  <w:num w:numId="39">
    <w:abstractNumId w:val="28"/>
  </w:num>
  <w:num w:numId="4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4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7F8"/>
    <w:rsid w:val="000214CE"/>
    <w:rsid w:val="00024416"/>
    <w:rsid w:val="00043A30"/>
    <w:rsid w:val="00061C9A"/>
    <w:rsid w:val="0007359C"/>
    <w:rsid w:val="0008160C"/>
    <w:rsid w:val="00084455"/>
    <w:rsid w:val="00087AB8"/>
    <w:rsid w:val="00093FA2"/>
    <w:rsid w:val="000B3EF0"/>
    <w:rsid w:val="000E0572"/>
    <w:rsid w:val="001124BE"/>
    <w:rsid w:val="00116474"/>
    <w:rsid w:val="0013169A"/>
    <w:rsid w:val="001707CF"/>
    <w:rsid w:val="00170982"/>
    <w:rsid w:val="00185936"/>
    <w:rsid w:val="0018655C"/>
    <w:rsid w:val="001875FD"/>
    <w:rsid w:val="00197ABC"/>
    <w:rsid w:val="001A1863"/>
    <w:rsid w:val="001D076F"/>
    <w:rsid w:val="001D46FE"/>
    <w:rsid w:val="001E0477"/>
    <w:rsid w:val="001E159B"/>
    <w:rsid w:val="001F0ECE"/>
    <w:rsid w:val="001F2BAF"/>
    <w:rsid w:val="00210500"/>
    <w:rsid w:val="00212626"/>
    <w:rsid w:val="0022689C"/>
    <w:rsid w:val="00233231"/>
    <w:rsid w:val="00265940"/>
    <w:rsid w:val="00291297"/>
    <w:rsid w:val="0029456C"/>
    <w:rsid w:val="002B4E89"/>
    <w:rsid w:val="002C2503"/>
    <w:rsid w:val="002E47F8"/>
    <w:rsid w:val="003314D2"/>
    <w:rsid w:val="00343C5B"/>
    <w:rsid w:val="00361635"/>
    <w:rsid w:val="00376338"/>
    <w:rsid w:val="003902BB"/>
    <w:rsid w:val="003C5390"/>
    <w:rsid w:val="003D0A9D"/>
    <w:rsid w:val="003D5C0B"/>
    <w:rsid w:val="003E0151"/>
    <w:rsid w:val="003F478C"/>
    <w:rsid w:val="00403D21"/>
    <w:rsid w:val="0040613C"/>
    <w:rsid w:val="00406EEC"/>
    <w:rsid w:val="00425DB8"/>
    <w:rsid w:val="00436F8F"/>
    <w:rsid w:val="0044112E"/>
    <w:rsid w:val="00445AEE"/>
    <w:rsid w:val="00473A1B"/>
    <w:rsid w:val="004A6DF3"/>
    <w:rsid w:val="004B179B"/>
    <w:rsid w:val="004B744E"/>
    <w:rsid w:val="004C7280"/>
    <w:rsid w:val="004D31F5"/>
    <w:rsid w:val="004E2FDD"/>
    <w:rsid w:val="00501786"/>
    <w:rsid w:val="005251AC"/>
    <w:rsid w:val="00554E21"/>
    <w:rsid w:val="005616FF"/>
    <w:rsid w:val="00564759"/>
    <w:rsid w:val="00564A30"/>
    <w:rsid w:val="00570A19"/>
    <w:rsid w:val="0057525E"/>
    <w:rsid w:val="0058179D"/>
    <w:rsid w:val="0058633F"/>
    <w:rsid w:val="005C1647"/>
    <w:rsid w:val="005C7A6F"/>
    <w:rsid w:val="005D443F"/>
    <w:rsid w:val="00613DE3"/>
    <w:rsid w:val="006162D7"/>
    <w:rsid w:val="006419FF"/>
    <w:rsid w:val="0065756D"/>
    <w:rsid w:val="006703CC"/>
    <w:rsid w:val="00687DD2"/>
    <w:rsid w:val="0069262C"/>
    <w:rsid w:val="006A15C8"/>
    <w:rsid w:val="006A71F6"/>
    <w:rsid w:val="006B225E"/>
    <w:rsid w:val="006B364B"/>
    <w:rsid w:val="006C3F6B"/>
    <w:rsid w:val="006D032E"/>
    <w:rsid w:val="006D487E"/>
    <w:rsid w:val="006F4DAE"/>
    <w:rsid w:val="00702D50"/>
    <w:rsid w:val="00707FF8"/>
    <w:rsid w:val="00724BBC"/>
    <w:rsid w:val="007D1345"/>
    <w:rsid w:val="007D17F8"/>
    <w:rsid w:val="007E5760"/>
    <w:rsid w:val="00831DCF"/>
    <w:rsid w:val="00847885"/>
    <w:rsid w:val="00852349"/>
    <w:rsid w:val="008815CF"/>
    <w:rsid w:val="0089501C"/>
    <w:rsid w:val="008B3B13"/>
    <w:rsid w:val="008E15D8"/>
    <w:rsid w:val="008E313E"/>
    <w:rsid w:val="00903384"/>
    <w:rsid w:val="00915C6B"/>
    <w:rsid w:val="009737DB"/>
    <w:rsid w:val="00975E3C"/>
    <w:rsid w:val="009814F3"/>
    <w:rsid w:val="00990122"/>
    <w:rsid w:val="009947EA"/>
    <w:rsid w:val="009A4211"/>
    <w:rsid w:val="009D1ECD"/>
    <w:rsid w:val="009D5ADF"/>
    <w:rsid w:val="009E1EAA"/>
    <w:rsid w:val="009E53A3"/>
    <w:rsid w:val="00A21983"/>
    <w:rsid w:val="00A21DCF"/>
    <w:rsid w:val="00A225A6"/>
    <w:rsid w:val="00A35268"/>
    <w:rsid w:val="00A44E7C"/>
    <w:rsid w:val="00A56B5C"/>
    <w:rsid w:val="00A605C5"/>
    <w:rsid w:val="00A926EB"/>
    <w:rsid w:val="00AA575C"/>
    <w:rsid w:val="00AB0016"/>
    <w:rsid w:val="00AC45BC"/>
    <w:rsid w:val="00AD064B"/>
    <w:rsid w:val="00AD4CFB"/>
    <w:rsid w:val="00AE13D0"/>
    <w:rsid w:val="00AF0E35"/>
    <w:rsid w:val="00B0469F"/>
    <w:rsid w:val="00B21A50"/>
    <w:rsid w:val="00B232B4"/>
    <w:rsid w:val="00B3774A"/>
    <w:rsid w:val="00B42A37"/>
    <w:rsid w:val="00B6157F"/>
    <w:rsid w:val="00B73CA3"/>
    <w:rsid w:val="00B838C8"/>
    <w:rsid w:val="00B8467C"/>
    <w:rsid w:val="00BA6776"/>
    <w:rsid w:val="00BB0EC2"/>
    <w:rsid w:val="00BC263F"/>
    <w:rsid w:val="00BF5A1D"/>
    <w:rsid w:val="00C06186"/>
    <w:rsid w:val="00C12AB1"/>
    <w:rsid w:val="00C40E1B"/>
    <w:rsid w:val="00C65A58"/>
    <w:rsid w:val="00C73300"/>
    <w:rsid w:val="00C8453E"/>
    <w:rsid w:val="00CB50A4"/>
    <w:rsid w:val="00CC19C0"/>
    <w:rsid w:val="00CC2255"/>
    <w:rsid w:val="00CE0642"/>
    <w:rsid w:val="00CE29AD"/>
    <w:rsid w:val="00CF52D6"/>
    <w:rsid w:val="00CF58DB"/>
    <w:rsid w:val="00D12B92"/>
    <w:rsid w:val="00D33928"/>
    <w:rsid w:val="00D44898"/>
    <w:rsid w:val="00D578BD"/>
    <w:rsid w:val="00D64505"/>
    <w:rsid w:val="00D707D1"/>
    <w:rsid w:val="00D73DCF"/>
    <w:rsid w:val="00D83DC6"/>
    <w:rsid w:val="00DA0DE7"/>
    <w:rsid w:val="00DB339A"/>
    <w:rsid w:val="00DB7CDF"/>
    <w:rsid w:val="00DC13F7"/>
    <w:rsid w:val="00DC1B57"/>
    <w:rsid w:val="00DC5B5D"/>
    <w:rsid w:val="00DD7D4C"/>
    <w:rsid w:val="00DE57EF"/>
    <w:rsid w:val="00DF0F31"/>
    <w:rsid w:val="00E0391C"/>
    <w:rsid w:val="00E159D8"/>
    <w:rsid w:val="00E550C1"/>
    <w:rsid w:val="00E642FD"/>
    <w:rsid w:val="00E733C2"/>
    <w:rsid w:val="00EA3E10"/>
    <w:rsid w:val="00EC14EC"/>
    <w:rsid w:val="00EC51A5"/>
    <w:rsid w:val="00EE6C6B"/>
    <w:rsid w:val="00EF16EF"/>
    <w:rsid w:val="00F275EF"/>
    <w:rsid w:val="00F33591"/>
    <w:rsid w:val="00F37B26"/>
    <w:rsid w:val="00F718A5"/>
    <w:rsid w:val="00FB29A9"/>
    <w:rsid w:val="00FC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B858695"/>
  <w15:docId w15:val="{569A2BCA-B0AC-4510-AFA3-6F8062C68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next w:val="Normale"/>
    <w:link w:val="Titolo1Carattere"/>
    <w:uiPriority w:val="9"/>
    <w:unhideWhenUsed/>
    <w:qFormat/>
    <w:rsid w:val="001D46FE"/>
    <w:pPr>
      <w:keepNext/>
      <w:keepLines/>
      <w:spacing w:after="244"/>
      <w:ind w:right="7"/>
      <w:jc w:val="center"/>
      <w:outlineLvl w:val="0"/>
    </w:pPr>
    <w:rPr>
      <w:rFonts w:ascii="Times New Roman" w:eastAsia="Times New Roman" w:hAnsi="Times New Roman" w:cs="Times New Roman"/>
      <w:color w:val="000000"/>
      <w:sz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C13F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13F7"/>
  </w:style>
  <w:style w:type="paragraph" w:styleId="Pidipagina">
    <w:name w:val="footer"/>
    <w:basedOn w:val="Normale"/>
    <w:link w:val="PidipaginaCarattere"/>
    <w:uiPriority w:val="99"/>
    <w:unhideWhenUsed/>
    <w:rsid w:val="00DC13F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13F7"/>
  </w:style>
  <w:style w:type="character" w:customStyle="1" w:styleId="Titolo1Carattere">
    <w:name w:val="Titolo 1 Carattere"/>
    <w:basedOn w:val="Carpredefinitoparagrafo"/>
    <w:link w:val="Titolo1"/>
    <w:uiPriority w:val="9"/>
    <w:rsid w:val="001D46FE"/>
    <w:rPr>
      <w:rFonts w:ascii="Times New Roman" w:eastAsia="Times New Roman" w:hAnsi="Times New Roman" w:cs="Times New Roman"/>
      <w:color w:val="000000"/>
      <w:sz w:val="26"/>
      <w:lang w:eastAsia="it-IT"/>
    </w:rPr>
  </w:style>
  <w:style w:type="paragraph" w:styleId="Paragrafoelenco">
    <w:name w:val="List Paragraph"/>
    <w:basedOn w:val="Normale"/>
    <w:uiPriority w:val="34"/>
    <w:qFormat/>
    <w:rsid w:val="00852349"/>
    <w:pPr>
      <w:ind w:left="720"/>
      <w:contextualSpacing/>
    </w:pPr>
  </w:style>
  <w:style w:type="character" w:styleId="Collegamentoipertestuale">
    <w:name w:val="Hyperlink"/>
    <w:basedOn w:val="Carpredefinitoparagrafo"/>
    <w:unhideWhenUsed/>
    <w:rsid w:val="00D64505"/>
    <w:rPr>
      <w:color w:val="0000FF"/>
      <w:u w:val="single"/>
    </w:rPr>
  </w:style>
  <w:style w:type="paragraph" w:styleId="Corpotesto">
    <w:name w:val="Body Text"/>
    <w:basedOn w:val="Normale"/>
    <w:link w:val="CorpotestoCarattere1"/>
    <w:semiHidden/>
    <w:rsid w:val="00D64505"/>
    <w:pPr>
      <w:jc w:val="both"/>
    </w:pPr>
    <w:rPr>
      <w:sz w:val="24"/>
      <w:szCs w:val="24"/>
    </w:rPr>
  </w:style>
  <w:style w:type="character" w:customStyle="1" w:styleId="CorpotestoCarattere">
    <w:name w:val="Corpo testo Carattere"/>
    <w:basedOn w:val="Carpredefinitoparagrafo"/>
    <w:uiPriority w:val="99"/>
    <w:semiHidden/>
    <w:rsid w:val="00D6450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testoCarattere1">
    <w:name w:val="Corpo testo Carattere1"/>
    <w:link w:val="Corpotesto"/>
    <w:semiHidden/>
    <w:rsid w:val="00D64505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elenco1">
    <w:name w:val="Paragrafo elenco1"/>
    <w:basedOn w:val="Normale"/>
    <w:qFormat/>
    <w:rsid w:val="00D6450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6E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6EB"/>
    <w:rPr>
      <w:rFonts w:ascii="Segoe UI" w:eastAsia="Times New Roman" w:hAnsi="Segoe UI" w:cs="Segoe UI"/>
      <w:sz w:val="18"/>
      <w:szCs w:val="18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E733C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E733C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NormaleWeb1">
    <w:name w:val="Normale (Web)1"/>
    <w:basedOn w:val="Normale"/>
    <w:rsid w:val="00E733C2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table" w:styleId="Grigliatabella">
    <w:name w:val="Table Grid"/>
    <w:basedOn w:val="Tabellanormale"/>
    <w:unhideWhenUsed/>
    <w:rsid w:val="00E733C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D12B92"/>
    <w:pPr>
      <w:spacing w:line="360" w:lineRule="auto"/>
      <w:ind w:left="360" w:hanging="360"/>
      <w:jc w:val="both"/>
    </w:pPr>
    <w:rPr>
      <w:rFonts w:cs="Calibri"/>
      <w:color w:val="00000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D12B92"/>
    <w:rPr>
      <w:rFonts w:ascii="Times New Roman" w:eastAsia="Times New Roman" w:hAnsi="Times New Roman" w:cs="Calibri"/>
      <w:color w:val="000000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C06186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4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ocuments\Modelli%20di%20Office%20personalizzati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2E95E-6793-4C7D-B876-C932884F5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315</TotalTime>
  <Pages>3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36</cp:revision>
  <cp:lastPrinted>2019-03-28T14:38:00Z</cp:lastPrinted>
  <dcterms:created xsi:type="dcterms:W3CDTF">2019-04-17T12:03:00Z</dcterms:created>
  <dcterms:modified xsi:type="dcterms:W3CDTF">2020-07-31T10:05:00Z</dcterms:modified>
</cp:coreProperties>
</file>